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1432" w:rsidRPr="00E74DC8" w:rsidRDefault="00FD1432" w:rsidP="00CB34B8">
      <w:pPr>
        <w:ind w:left="142"/>
        <w:rPr>
          <w:sz w:val="12"/>
          <w:szCs w:val="12"/>
        </w:rPr>
      </w:pPr>
      <w:r>
        <w:rPr>
          <w:noProof/>
        </w:rPr>
        <w:pict>
          <v:line id="Line 21" o:spid="_x0000_s1028" style="position:absolute;left:0;text-align:left;z-index:251658240;visibility:visible" from="9.05pt,67.2pt" to="513.05pt,67.2pt" strokeweight="4.5pt">
            <v:stroke linestyle="thickThin"/>
          </v:lin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2" o:spid="_x0000_s1029" type="#_x0000_t202" style="position:absolute;left:0;text-align:left;margin-left:84.2pt;margin-top:-4.4pt;width:410.8pt;height:53.55pt;z-index:251659264;visibility:visible" filled="f" stroked="f">
            <v:textbox>
              <w:txbxContent>
                <w:p w:rsidR="00FD1432" w:rsidRDefault="00FD1432" w:rsidP="00CA013A">
                  <w:pPr>
                    <w:spacing w:before="240"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Р Е П У Б Л И К А   Б Ъ Л Г А Р И Я</w:t>
                  </w:r>
                </w:p>
                <w:p w:rsidR="00FD1432" w:rsidRDefault="00FD1432" w:rsidP="00CA013A">
                  <w:pPr>
                    <w:jc w:val="center"/>
                    <w:rPr>
                      <w:sz w:val="32"/>
                      <w:szCs w:val="32"/>
                    </w:rPr>
                  </w:pPr>
                  <w:r>
                    <w:rPr>
                      <w:b/>
                      <w:bCs/>
                      <w:sz w:val="32"/>
                      <w:szCs w:val="32"/>
                    </w:rPr>
                    <w:t>КОМИСИЯ ЗА ЗАЩИТА НА ЛИЧНИТЕ ДАННИ</w:t>
                  </w:r>
                </w:p>
              </w:txbxContent>
            </v:textbox>
          </v:shape>
        </w:pict>
      </w:r>
      <w:r w:rsidRPr="00263151">
        <w:rPr>
          <w:noProof/>
          <w:sz w:val="12"/>
          <w:szCs w:val="1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mainForm:logoGraphicImage" o:spid="_x0000_i1025" type="#_x0000_t75" alt="http://192.168.0.17:8080/CPDP_ERALD/styles/default/images/logo.jpeg" style="width:63.75pt;height:52.5pt;visibility:visible">
            <v:imagedata r:id="rId7" o:title=""/>
          </v:shape>
        </w:pict>
      </w:r>
    </w:p>
    <w:p w:rsidR="00FD1432" w:rsidRPr="00E74DC8" w:rsidRDefault="00FD1432" w:rsidP="00D15641">
      <w:pPr>
        <w:jc w:val="both"/>
      </w:pPr>
      <w:r w:rsidRPr="00E74DC8">
        <w:t xml:space="preserve">                                                                                                                                                                        </w:t>
      </w:r>
    </w:p>
    <w:tbl>
      <w:tblPr>
        <w:tblW w:w="0" w:type="auto"/>
        <w:tblInd w:w="-106" w:type="dxa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4" w:space="0" w:color="0070C0"/>
          <w:insideV w:val="single" w:sz="4" w:space="0" w:color="0070C0"/>
        </w:tblBorders>
        <w:tblLook w:val="00A0"/>
      </w:tblPr>
      <w:tblGrid>
        <w:gridCol w:w="4489"/>
      </w:tblGrid>
      <w:tr w:rsidR="00FD1432" w:rsidRPr="00E74DC8">
        <w:trPr>
          <w:trHeight w:val="197"/>
        </w:trPr>
        <w:tc>
          <w:tcPr>
            <w:tcW w:w="4489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</w:tcPr>
          <w:p w:rsidR="00FD1432" w:rsidRPr="00263151" w:rsidRDefault="00FD1432" w:rsidP="00263151">
            <w:pPr>
              <w:spacing w:before="40" w:after="40"/>
              <w:jc w:val="center"/>
              <w:rPr>
                <w:caps/>
                <w:sz w:val="16"/>
                <w:szCs w:val="16"/>
              </w:rPr>
            </w:pPr>
            <w:r w:rsidRPr="00263151">
              <w:rPr>
                <w:sz w:val="16"/>
                <w:szCs w:val="16"/>
              </w:rPr>
              <w:t>Регистрационен индекс и дата</w:t>
            </w:r>
          </w:p>
        </w:tc>
      </w:tr>
      <w:tr w:rsidR="00FD1432" w:rsidRPr="00E74DC8">
        <w:trPr>
          <w:trHeight w:val="385"/>
        </w:trPr>
        <w:tc>
          <w:tcPr>
            <w:tcW w:w="4489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</w:tcPr>
          <w:p w:rsidR="00FD1432" w:rsidRPr="00263151" w:rsidRDefault="00FD1432" w:rsidP="00263151">
            <w:pPr>
              <w:spacing w:before="40" w:after="40"/>
              <w:rPr>
                <w:caps/>
                <w:sz w:val="22"/>
                <w:szCs w:val="22"/>
              </w:rPr>
            </w:pPr>
            <w:r w:rsidRPr="00263151">
              <w:rPr>
                <w:caps/>
                <w:sz w:val="22"/>
                <w:szCs w:val="22"/>
              </w:rPr>
              <w:t xml:space="preserve">…….……..………/………….……………… </w:t>
            </w:r>
            <w:r w:rsidRPr="00263151">
              <w:rPr>
                <w:sz w:val="16"/>
                <w:szCs w:val="16"/>
              </w:rPr>
              <w:t>г</w:t>
            </w:r>
            <w:r w:rsidRPr="00263151">
              <w:rPr>
                <w:caps/>
                <w:sz w:val="16"/>
                <w:szCs w:val="16"/>
              </w:rPr>
              <w:t>.</w:t>
            </w:r>
          </w:p>
        </w:tc>
      </w:tr>
      <w:tr w:rsidR="00FD1432" w:rsidRPr="00E74DC8">
        <w:trPr>
          <w:trHeight w:val="385"/>
        </w:trPr>
        <w:tc>
          <w:tcPr>
            <w:tcW w:w="4489" w:type="dxa"/>
            <w:tcBorders>
              <w:top w:val="single" w:sz="4" w:space="0" w:color="5B9BD5"/>
              <w:left w:val="nil"/>
              <w:bottom w:val="nil"/>
              <w:right w:val="nil"/>
            </w:tcBorders>
          </w:tcPr>
          <w:p w:rsidR="00FD1432" w:rsidRPr="00263151" w:rsidRDefault="00FD1432" w:rsidP="00263151">
            <w:pPr>
              <w:spacing w:before="40" w:after="40"/>
              <w:rPr>
                <w:sz w:val="12"/>
                <w:szCs w:val="12"/>
                <w:shd w:val="clear" w:color="auto" w:fill="FEFEFE"/>
              </w:rPr>
            </w:pPr>
            <w:r w:rsidRPr="00263151">
              <w:rPr>
                <w:sz w:val="12"/>
                <w:szCs w:val="12"/>
                <w:shd w:val="clear" w:color="auto" w:fill="FEFEFE"/>
              </w:rPr>
              <w:t>(попълва се от служителя, отговарящ за приемането и регистрирането на сигнала)</w:t>
            </w:r>
          </w:p>
        </w:tc>
      </w:tr>
    </w:tbl>
    <w:p w:rsidR="00FD1432" w:rsidRPr="00E74DC8" w:rsidRDefault="00FD1432" w:rsidP="00B3497E">
      <w:pPr>
        <w:jc w:val="center"/>
        <w:rPr>
          <w:sz w:val="40"/>
          <w:szCs w:val="40"/>
        </w:rPr>
      </w:pPr>
      <w:r w:rsidRPr="00E74DC8">
        <w:rPr>
          <w:sz w:val="40"/>
          <w:szCs w:val="40"/>
        </w:rPr>
        <w:t>ФОРМУЛЯР ЗА РЕГИСТРИРАНЕ НА СИГНАЛ</w:t>
      </w:r>
    </w:p>
    <w:p w:rsidR="00FD1432" w:rsidRPr="00E74DC8" w:rsidRDefault="00FD1432" w:rsidP="00321A1C">
      <w:pPr>
        <w:spacing w:before="120"/>
        <w:jc w:val="center"/>
        <w:rPr>
          <w:b/>
          <w:bCs/>
          <w:caps/>
        </w:rPr>
      </w:pPr>
      <w:r w:rsidRPr="00E74DC8">
        <w:rPr>
          <w:b/>
          <w:bCs/>
          <w:caps/>
        </w:rPr>
        <w:t>за подаване на информация за нарушения съгласно</w:t>
      </w:r>
      <w:r w:rsidRPr="00E74DC8">
        <w:rPr>
          <w:sz w:val="18"/>
          <w:szCs w:val="18"/>
        </w:rPr>
        <w:t xml:space="preserve"> </w:t>
      </w:r>
      <w:r w:rsidRPr="00E74DC8">
        <w:rPr>
          <w:b/>
          <w:bCs/>
          <w:caps/>
        </w:rPr>
        <w:t>ЗАКОН ЗА ЗАЩИТА НА ЛИЦАТА, ПОДАВАЩИ СИГНАЛИ ИЛИ ПУБЛИЧНО ОПОВЕСТЯВАЩИ ИНФОРМАЦИЯ ЗА НАРУШЕНИЯ</w:t>
      </w:r>
    </w:p>
    <w:p w:rsidR="00FD1432" w:rsidRPr="00E74DC8" w:rsidRDefault="00FD1432" w:rsidP="00A50485">
      <w:pPr>
        <w:jc w:val="center"/>
        <w:rPr>
          <w:b/>
          <w:bCs/>
          <w:caps/>
          <w:sz w:val="18"/>
          <w:szCs w:val="18"/>
        </w:rPr>
      </w:pPr>
    </w:p>
    <w:p w:rsidR="00FD1432" w:rsidRPr="00E74DC8" w:rsidRDefault="00FD1432" w:rsidP="00321A1C">
      <w:pPr>
        <w:spacing w:before="120"/>
        <w:jc w:val="center"/>
        <w:rPr>
          <w:b/>
          <w:bCs/>
          <w:i/>
          <w:iCs/>
        </w:rPr>
      </w:pPr>
      <w:r w:rsidRPr="00E74DC8">
        <w:rPr>
          <w:b/>
          <w:bCs/>
          <w:i/>
          <w:iCs/>
          <w:caps/>
        </w:rPr>
        <w:t>ВАЖНО! П</w:t>
      </w:r>
      <w:r w:rsidRPr="00E74DC8">
        <w:rPr>
          <w:b/>
          <w:bCs/>
          <w:i/>
          <w:iCs/>
        </w:rPr>
        <w:t>реди попълване на формуляра, моля да се запознаете с указанията на стр. 5 и 6.</w:t>
      </w:r>
    </w:p>
    <w:p w:rsidR="00FD1432" w:rsidRPr="00E74DC8" w:rsidRDefault="00FD1432" w:rsidP="00A50485">
      <w:pPr>
        <w:jc w:val="center"/>
        <w:rPr>
          <w:b/>
          <w:bCs/>
          <w:i/>
          <w:iCs/>
          <w:caps/>
          <w:sz w:val="18"/>
          <w:szCs w:val="1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0195"/>
      </w:tblGrid>
      <w:tr w:rsidR="00FD1432" w:rsidRPr="00E74DC8">
        <w:tc>
          <w:tcPr>
            <w:tcW w:w="10195" w:type="dxa"/>
            <w:shd w:val="clear" w:color="auto" w:fill="AEAAAA"/>
          </w:tcPr>
          <w:p w:rsidR="00FD1432" w:rsidRPr="00263151" w:rsidRDefault="00FD1432" w:rsidP="00242D9A">
            <w:pPr>
              <w:rPr>
                <w:b/>
                <w:bCs/>
                <w:sz w:val="20"/>
                <w:szCs w:val="20"/>
              </w:rPr>
            </w:pPr>
            <w:r w:rsidRPr="00263151">
              <w:rPr>
                <w:b/>
                <w:bCs/>
                <w:sz w:val="20"/>
                <w:szCs w:val="20"/>
              </w:rPr>
              <w:t>Попълва се от служителя, приел сигнала</w:t>
            </w:r>
          </w:p>
        </w:tc>
      </w:tr>
      <w:tr w:rsidR="00FD1432" w:rsidRPr="00E74DC8">
        <w:tc>
          <w:tcPr>
            <w:tcW w:w="10195" w:type="dxa"/>
          </w:tcPr>
          <w:p w:rsidR="00FD1432" w:rsidRPr="00263151" w:rsidRDefault="00FD1432" w:rsidP="00263151">
            <w:pPr>
              <w:jc w:val="center"/>
              <w:rPr>
                <w:b/>
                <w:bCs/>
                <w:caps/>
              </w:rPr>
            </w:pP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/>
            </w:tblPr>
            <w:tblGrid>
              <w:gridCol w:w="2222"/>
              <w:gridCol w:w="1918"/>
            </w:tblGrid>
            <w:tr w:rsidR="00FD1432" w:rsidRPr="00E74DC8">
              <w:trPr>
                <w:jc w:val="center"/>
              </w:trPr>
              <w:tc>
                <w:tcPr>
                  <w:tcW w:w="22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1432" w:rsidRPr="00263151" w:rsidRDefault="00FD1432" w:rsidP="00263151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263151">
                    <w:rPr>
                      <w:b/>
                      <w:bCs/>
                      <w:sz w:val="20"/>
                      <w:szCs w:val="20"/>
                    </w:rPr>
                    <w:t>УИН</w:t>
                  </w:r>
                </w:p>
              </w:tc>
              <w:tc>
                <w:tcPr>
                  <w:tcW w:w="19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1432" w:rsidRPr="00263151" w:rsidRDefault="00FD1432" w:rsidP="00263151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263151">
                    <w:rPr>
                      <w:b/>
                      <w:bCs/>
                      <w:sz w:val="20"/>
                      <w:szCs w:val="20"/>
                    </w:rPr>
                    <w:t>Дата</w:t>
                  </w:r>
                </w:p>
              </w:tc>
            </w:tr>
            <w:tr w:rsidR="00FD1432" w:rsidRPr="00E74DC8">
              <w:trPr>
                <w:jc w:val="center"/>
              </w:trPr>
              <w:tc>
                <w:tcPr>
                  <w:tcW w:w="22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1432" w:rsidRPr="00263151" w:rsidRDefault="00FD1432" w:rsidP="00263151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9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1432" w:rsidRPr="00263151" w:rsidRDefault="00FD1432" w:rsidP="00263151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</w:tr>
          </w:tbl>
          <w:p w:rsidR="00FD1432" w:rsidRPr="00263151" w:rsidRDefault="00FD1432" w:rsidP="00263151">
            <w:pPr>
              <w:spacing w:before="120"/>
              <w:jc w:val="center"/>
              <w:rPr>
                <w:sz w:val="14"/>
                <w:szCs w:val="14"/>
              </w:rPr>
            </w:pPr>
            <w:r w:rsidRPr="00263151">
              <w:rPr>
                <w:sz w:val="14"/>
                <w:szCs w:val="14"/>
              </w:rPr>
              <w:t>(Уникален идентификационен номер – предоставя се от Централния орган)</w:t>
            </w:r>
          </w:p>
          <w:p w:rsidR="00FD1432" w:rsidRPr="00263151" w:rsidRDefault="00FD1432" w:rsidP="00263151">
            <w:pPr>
              <w:spacing w:before="120"/>
              <w:jc w:val="center"/>
              <w:rPr>
                <w:sz w:val="18"/>
                <w:szCs w:val="18"/>
              </w:rPr>
            </w:pPr>
          </w:p>
          <w:tbl>
            <w:tblPr>
              <w:tblW w:w="0" w:type="auto"/>
              <w:tblLook w:val="00A0"/>
            </w:tblPr>
            <w:tblGrid>
              <w:gridCol w:w="5106"/>
              <w:gridCol w:w="4863"/>
            </w:tblGrid>
            <w:tr w:rsidR="00FD1432" w:rsidRPr="00E74DC8">
              <w:tc>
                <w:tcPr>
                  <w:tcW w:w="9969" w:type="dxa"/>
                  <w:gridSpan w:val="2"/>
                </w:tcPr>
                <w:p w:rsidR="00FD1432" w:rsidRPr="00263151" w:rsidRDefault="00FD1432" w:rsidP="00263151">
                  <w:pPr>
                    <w:jc w:val="center"/>
                    <w:rPr>
                      <w:b/>
                      <w:bCs/>
                      <w:caps/>
                      <w:sz w:val="20"/>
                      <w:szCs w:val="20"/>
                    </w:rPr>
                  </w:pPr>
                  <w:r w:rsidRPr="00263151">
                    <w:rPr>
                      <w:b/>
                      <w:bCs/>
                      <w:caps/>
                      <w:sz w:val="20"/>
                      <w:szCs w:val="20"/>
                    </w:rPr>
                    <w:t>Начин на подаване</w:t>
                  </w:r>
                </w:p>
              </w:tc>
            </w:tr>
            <w:tr w:rsidR="00FD1432" w:rsidRPr="00E74DC8">
              <w:tc>
                <w:tcPr>
                  <w:tcW w:w="5106" w:type="dxa"/>
                </w:tcPr>
                <w:p w:rsidR="00FD1432" w:rsidRPr="00263151" w:rsidRDefault="00FD1432" w:rsidP="00263151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</w:p>
                <w:bookmarkStart w:id="0" w:name="Check4"/>
                <w:p w:rsidR="00FD1432" w:rsidRPr="00263151" w:rsidRDefault="00FD1432" w:rsidP="00263151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263151">
                    <w:rPr>
                      <w:caps/>
                      <w:sz w:val="18"/>
                      <w:szCs w:val="18"/>
                    </w:rPr>
                    <w:fldChar w:fldCharType="begin">
                      <w:ffData>
                        <w:name w:val="Check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263151">
                    <w:rPr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Pr="00263151">
                    <w:rPr>
                      <w:caps/>
                      <w:sz w:val="18"/>
                      <w:szCs w:val="18"/>
                    </w:rPr>
                  </w:r>
                  <w:r w:rsidRPr="00263151">
                    <w:rPr>
                      <w:caps/>
                      <w:sz w:val="18"/>
                      <w:szCs w:val="18"/>
                    </w:rPr>
                    <w:fldChar w:fldCharType="end"/>
                  </w:r>
                  <w:bookmarkEnd w:id="0"/>
                  <w:r w:rsidRPr="00263151">
                    <w:rPr>
                      <w:caps/>
                      <w:sz w:val="18"/>
                      <w:szCs w:val="18"/>
                    </w:rPr>
                    <w:t xml:space="preserve"> писмен</w:t>
                  </w:r>
                </w:p>
              </w:tc>
              <w:tc>
                <w:tcPr>
                  <w:tcW w:w="4863" w:type="dxa"/>
                </w:tcPr>
                <w:p w:rsidR="00FD1432" w:rsidRPr="00263151" w:rsidRDefault="00FD1432" w:rsidP="00FB54D3">
                  <w:pPr>
                    <w:rPr>
                      <w:caps/>
                      <w:sz w:val="18"/>
                      <w:szCs w:val="18"/>
                    </w:rPr>
                  </w:pPr>
                </w:p>
                <w:bookmarkStart w:id="1" w:name="Check3"/>
                <w:p w:rsidR="00FD1432" w:rsidRPr="00263151" w:rsidRDefault="00FD1432" w:rsidP="00FB54D3">
                  <w:pPr>
                    <w:rPr>
                      <w:caps/>
                      <w:sz w:val="18"/>
                      <w:szCs w:val="18"/>
                    </w:rPr>
                  </w:pPr>
                  <w:r w:rsidRPr="00263151">
                    <w:rPr>
                      <w:caps/>
                      <w:sz w:val="18"/>
                      <w:szCs w:val="18"/>
                    </w:rPr>
                    <w:fldChar w:fldCharType="begin">
                      <w:ffData>
                        <w:name w:val="Check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263151">
                    <w:rPr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Pr="00263151">
                    <w:rPr>
                      <w:caps/>
                      <w:sz w:val="18"/>
                      <w:szCs w:val="18"/>
                    </w:rPr>
                  </w:r>
                  <w:r w:rsidRPr="00263151">
                    <w:rPr>
                      <w:caps/>
                      <w:sz w:val="18"/>
                      <w:szCs w:val="18"/>
                    </w:rPr>
                    <w:fldChar w:fldCharType="end"/>
                  </w:r>
                  <w:bookmarkEnd w:id="1"/>
                  <w:r w:rsidRPr="00263151">
                    <w:rPr>
                      <w:caps/>
                      <w:sz w:val="18"/>
                      <w:szCs w:val="18"/>
                    </w:rPr>
                    <w:t xml:space="preserve"> устен</w:t>
                  </w:r>
                </w:p>
                <w:p w:rsidR="00FD1432" w:rsidRPr="00263151" w:rsidRDefault="00FD1432" w:rsidP="00FB54D3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</w:tr>
            <w:tr w:rsidR="00FD1432" w:rsidRPr="00E74DC8">
              <w:trPr>
                <w:trHeight w:val="649"/>
              </w:trPr>
              <w:tc>
                <w:tcPr>
                  <w:tcW w:w="5106" w:type="dxa"/>
                </w:tcPr>
                <w:p w:rsidR="00FD1432" w:rsidRPr="00263151" w:rsidRDefault="00FD1432" w:rsidP="00263151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</w:p>
                <w:p w:rsidR="00FD1432" w:rsidRPr="00263151" w:rsidRDefault="00FD1432" w:rsidP="006A08D6">
                  <w:pPr>
                    <w:rPr>
                      <w:caps/>
                      <w:sz w:val="18"/>
                      <w:szCs w:val="18"/>
                    </w:rPr>
                  </w:pPr>
                  <w:r w:rsidRPr="00263151">
                    <w:rPr>
                      <w:caps/>
                      <w:sz w:val="18"/>
                      <w:szCs w:val="18"/>
                    </w:rPr>
                    <w:t xml:space="preserve">                                                                                </w:t>
                  </w:r>
                  <w:bookmarkStart w:id="2" w:name="Check33"/>
                  <w:r w:rsidRPr="00263151">
                    <w:rPr>
                      <w:caps/>
                      <w:sz w:val="18"/>
                      <w:szCs w:val="18"/>
                    </w:rPr>
                    <w:fldChar w:fldCharType="begin">
                      <w:ffData>
                        <w:name w:val="Check3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263151">
                    <w:rPr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Pr="00263151">
                    <w:rPr>
                      <w:caps/>
                      <w:sz w:val="18"/>
                      <w:szCs w:val="18"/>
                    </w:rPr>
                  </w:r>
                  <w:r w:rsidRPr="00263151">
                    <w:rPr>
                      <w:caps/>
                      <w:sz w:val="18"/>
                      <w:szCs w:val="18"/>
                    </w:rPr>
                    <w:fldChar w:fldCharType="end"/>
                  </w:r>
                  <w:bookmarkEnd w:id="2"/>
                  <w:r w:rsidRPr="00263151">
                    <w:rPr>
                      <w:caps/>
                      <w:sz w:val="18"/>
                      <w:szCs w:val="18"/>
                    </w:rPr>
                    <w:t xml:space="preserve"> лично</w:t>
                  </w:r>
                </w:p>
              </w:tc>
              <w:tc>
                <w:tcPr>
                  <w:tcW w:w="4863" w:type="dxa"/>
                </w:tcPr>
                <w:p w:rsidR="00FD1432" w:rsidRPr="00263151" w:rsidRDefault="00FD1432" w:rsidP="00FB54D3">
                  <w:pPr>
                    <w:rPr>
                      <w:caps/>
                      <w:sz w:val="18"/>
                      <w:szCs w:val="18"/>
                    </w:rPr>
                  </w:pPr>
                </w:p>
                <w:p w:rsidR="00FD1432" w:rsidRPr="00263151" w:rsidRDefault="00FD1432" w:rsidP="006A08D6">
                  <w:pPr>
                    <w:rPr>
                      <w:caps/>
                      <w:sz w:val="18"/>
                      <w:szCs w:val="18"/>
                    </w:rPr>
                  </w:pPr>
                  <w:r w:rsidRPr="00263151">
                    <w:rPr>
                      <w:caps/>
                      <w:sz w:val="18"/>
                      <w:szCs w:val="18"/>
                    </w:rPr>
                    <w:t xml:space="preserve">     </w:t>
                  </w:r>
                  <w:bookmarkStart w:id="3" w:name="Check34"/>
                  <w:r w:rsidRPr="00263151">
                    <w:rPr>
                      <w:caps/>
                      <w:sz w:val="18"/>
                      <w:szCs w:val="18"/>
                    </w:rPr>
                    <w:fldChar w:fldCharType="begin">
                      <w:ffData>
                        <w:name w:val="Check3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263151">
                    <w:rPr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Pr="00263151">
                    <w:rPr>
                      <w:caps/>
                      <w:sz w:val="18"/>
                      <w:szCs w:val="18"/>
                    </w:rPr>
                  </w:r>
                  <w:r w:rsidRPr="00263151">
                    <w:rPr>
                      <w:caps/>
                      <w:sz w:val="18"/>
                      <w:szCs w:val="18"/>
                    </w:rPr>
                    <w:fldChar w:fldCharType="end"/>
                  </w:r>
                  <w:bookmarkEnd w:id="3"/>
                  <w:r w:rsidRPr="00263151">
                    <w:rPr>
                      <w:caps/>
                      <w:sz w:val="18"/>
                      <w:szCs w:val="18"/>
                    </w:rPr>
                    <w:t xml:space="preserve"> чрез пълномощник</w:t>
                  </w:r>
                </w:p>
              </w:tc>
            </w:tr>
          </w:tbl>
          <w:p w:rsidR="00FD1432" w:rsidRPr="00263151" w:rsidRDefault="00FD1432" w:rsidP="00B8482A">
            <w:pPr>
              <w:rPr>
                <w:b/>
                <w:bCs/>
                <w:caps/>
                <w:sz w:val="18"/>
                <w:szCs w:val="18"/>
              </w:rPr>
            </w:pPr>
          </w:p>
          <w:p w:rsidR="00FD1432" w:rsidRPr="00263151" w:rsidRDefault="00FD1432" w:rsidP="00263151">
            <w:pPr>
              <w:spacing w:before="120"/>
              <w:jc w:val="center"/>
              <w:rPr>
                <w:b/>
                <w:bCs/>
                <w:caps/>
                <w:sz w:val="20"/>
                <w:szCs w:val="20"/>
              </w:rPr>
            </w:pPr>
            <w:r w:rsidRPr="00263151">
              <w:rPr>
                <w:b/>
                <w:bCs/>
                <w:caps/>
                <w:sz w:val="20"/>
                <w:szCs w:val="20"/>
              </w:rPr>
              <w:t>ДАННИ ЗА служителя, приел и регистрирал сигнала</w:t>
            </w:r>
          </w:p>
          <w:p w:rsidR="00FD1432" w:rsidRPr="00263151" w:rsidRDefault="00FD1432" w:rsidP="00263151">
            <w:pPr>
              <w:jc w:val="center"/>
              <w:rPr>
                <w:b/>
                <w:bCs/>
                <w:caps/>
                <w:sz w:val="10"/>
                <w:szCs w:val="10"/>
              </w:rPr>
            </w:pPr>
          </w:p>
          <w:tbl>
            <w:tblPr>
              <w:tblW w:w="0" w:type="auto"/>
              <w:tblLook w:val="00A0"/>
            </w:tblPr>
            <w:tblGrid>
              <w:gridCol w:w="2308"/>
              <w:gridCol w:w="7505"/>
            </w:tblGrid>
            <w:tr w:rsidR="00FD1432" w:rsidRPr="00E74DC8">
              <w:tc>
                <w:tcPr>
                  <w:tcW w:w="2308" w:type="dxa"/>
                </w:tcPr>
                <w:p w:rsidR="00FD1432" w:rsidRPr="00E74DC8" w:rsidRDefault="00FD1432" w:rsidP="00FE619B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Име</w:t>
                  </w:r>
                </w:p>
              </w:tc>
              <w:tc>
                <w:tcPr>
                  <w:tcW w:w="7505" w:type="dxa"/>
                </w:tcPr>
                <w:tbl>
                  <w:tblPr>
                    <w:tblW w:w="0" w:type="auto"/>
                    <w:tblInd w:w="3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0A0"/>
                  </w:tblPr>
                  <w:tblGrid>
                    <w:gridCol w:w="7090"/>
                  </w:tblGrid>
                  <w:tr w:rsidR="00FD1432" w:rsidRPr="00E74DC8">
                    <w:tc>
                      <w:tcPr>
                        <w:tcW w:w="709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D1432" w:rsidRPr="00263151" w:rsidRDefault="00FD1432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FD1432" w:rsidRPr="00E74DC8" w:rsidRDefault="00FD1432" w:rsidP="00EF7183">
                  <w:pPr>
                    <w:jc w:val="center"/>
                    <w:rPr>
                      <w:sz w:val="16"/>
                      <w:szCs w:val="16"/>
                    </w:rPr>
                  </w:pPr>
                  <w:r w:rsidRPr="00E74DC8">
                    <w:rPr>
                      <w:sz w:val="16"/>
                      <w:szCs w:val="16"/>
                    </w:rPr>
                    <w:t>(собствено, бащино и фамилно)</w:t>
                  </w:r>
                </w:p>
              </w:tc>
            </w:tr>
            <w:tr w:rsidR="00FD1432" w:rsidRPr="00E74DC8">
              <w:trPr>
                <w:trHeight w:val="567"/>
              </w:trPr>
              <w:tc>
                <w:tcPr>
                  <w:tcW w:w="2308" w:type="dxa"/>
                </w:tcPr>
                <w:p w:rsidR="00FD1432" w:rsidRPr="00E74DC8" w:rsidRDefault="00FD1432" w:rsidP="00B8482A">
                  <w:pPr>
                    <w:jc w:val="right"/>
                    <w:rPr>
                      <w:sz w:val="10"/>
                      <w:szCs w:val="10"/>
                    </w:rPr>
                  </w:pPr>
                </w:p>
                <w:p w:rsidR="00FD1432" w:rsidRPr="00E74DC8" w:rsidRDefault="00FD1432" w:rsidP="00B8482A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Длъжност</w:t>
                  </w:r>
                </w:p>
              </w:tc>
              <w:tc>
                <w:tcPr>
                  <w:tcW w:w="7505" w:type="dxa"/>
                </w:tcPr>
                <w:p w:rsidR="00FD1432" w:rsidRPr="00E74DC8" w:rsidRDefault="00FD1432" w:rsidP="00B8482A">
                  <w:pPr>
                    <w:rPr>
                      <w:sz w:val="10"/>
                      <w:szCs w:val="10"/>
                    </w:rPr>
                  </w:pPr>
                </w:p>
                <w:tbl>
                  <w:tblPr>
                    <w:tblW w:w="0" w:type="auto"/>
                    <w:tblInd w:w="3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0A0"/>
                  </w:tblPr>
                  <w:tblGrid>
                    <w:gridCol w:w="7279"/>
                  </w:tblGrid>
                  <w:tr w:rsidR="00FD1432" w:rsidRPr="00E74DC8">
                    <w:tc>
                      <w:tcPr>
                        <w:tcW w:w="727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D1432" w:rsidRPr="00E74DC8" w:rsidRDefault="00FD1432" w:rsidP="00B8482A"/>
                    </w:tc>
                  </w:tr>
                </w:tbl>
                <w:p w:rsidR="00FD1432" w:rsidRPr="00E74DC8" w:rsidRDefault="00FD1432" w:rsidP="00B8482A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FD1432" w:rsidRPr="00E74DC8">
              <w:trPr>
                <w:trHeight w:val="567"/>
              </w:trPr>
              <w:tc>
                <w:tcPr>
                  <w:tcW w:w="2308" w:type="dxa"/>
                </w:tcPr>
                <w:p w:rsidR="00FD1432" w:rsidRPr="00E74DC8" w:rsidRDefault="00FD1432" w:rsidP="00B8482A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Месторабота Наименование</w:t>
                  </w:r>
                </w:p>
              </w:tc>
              <w:tc>
                <w:tcPr>
                  <w:tcW w:w="7505" w:type="dxa"/>
                </w:tcPr>
                <w:p w:rsidR="00FD1432" w:rsidRPr="00E74DC8" w:rsidRDefault="00FD1432" w:rsidP="00B8482A">
                  <w:pPr>
                    <w:rPr>
                      <w:sz w:val="10"/>
                      <w:szCs w:val="10"/>
                    </w:rPr>
                  </w:pPr>
                </w:p>
                <w:tbl>
                  <w:tblPr>
                    <w:tblW w:w="0" w:type="auto"/>
                    <w:tblInd w:w="3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0A0"/>
                  </w:tblPr>
                  <w:tblGrid>
                    <w:gridCol w:w="7279"/>
                  </w:tblGrid>
                  <w:tr w:rsidR="00FD1432" w:rsidRPr="00E74DC8">
                    <w:tc>
                      <w:tcPr>
                        <w:tcW w:w="727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D1432" w:rsidRPr="00E74DC8" w:rsidRDefault="00FD1432" w:rsidP="00B8482A"/>
                    </w:tc>
                  </w:tr>
                </w:tbl>
                <w:p w:rsidR="00FD1432" w:rsidRPr="00E74DC8" w:rsidRDefault="00FD1432" w:rsidP="00B8482A"/>
              </w:tc>
            </w:tr>
            <w:tr w:rsidR="00FD1432" w:rsidRPr="00E74DC8">
              <w:trPr>
                <w:trHeight w:val="567"/>
              </w:trPr>
              <w:tc>
                <w:tcPr>
                  <w:tcW w:w="2308" w:type="dxa"/>
                </w:tcPr>
                <w:p w:rsidR="00FD1432" w:rsidRPr="00E74DC8" w:rsidRDefault="00FD1432" w:rsidP="00B8482A">
                  <w:pPr>
                    <w:jc w:val="right"/>
                    <w:rPr>
                      <w:sz w:val="18"/>
                      <w:szCs w:val="18"/>
                    </w:rPr>
                  </w:pPr>
                </w:p>
                <w:p w:rsidR="00FD1432" w:rsidRPr="00E74DC8" w:rsidRDefault="00FD1432" w:rsidP="00B8482A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Код по БУЛСТАТ/ЕИК</w:t>
                  </w:r>
                </w:p>
              </w:tc>
              <w:tc>
                <w:tcPr>
                  <w:tcW w:w="7505" w:type="dxa"/>
                </w:tcPr>
                <w:p w:rsidR="00FD1432" w:rsidRPr="00E74DC8" w:rsidRDefault="00FD1432" w:rsidP="00B8482A">
                  <w:pPr>
                    <w:rPr>
                      <w:sz w:val="10"/>
                      <w:szCs w:val="10"/>
                    </w:rPr>
                  </w:pPr>
                </w:p>
                <w:tbl>
                  <w:tblPr>
                    <w:tblW w:w="0" w:type="auto"/>
                    <w:tblInd w:w="3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0A0"/>
                  </w:tblPr>
                  <w:tblGrid>
                    <w:gridCol w:w="244"/>
                    <w:gridCol w:w="256"/>
                    <w:gridCol w:w="270"/>
                    <w:gridCol w:w="236"/>
                    <w:gridCol w:w="236"/>
                    <w:gridCol w:w="248"/>
                    <w:gridCol w:w="270"/>
                    <w:gridCol w:w="236"/>
                    <w:gridCol w:w="236"/>
                    <w:gridCol w:w="248"/>
                    <w:gridCol w:w="270"/>
                    <w:gridCol w:w="270"/>
                    <w:gridCol w:w="270"/>
                  </w:tblGrid>
                  <w:tr w:rsidR="00FD1432" w:rsidRPr="00E74DC8">
                    <w:trPr>
                      <w:trHeight w:val="305"/>
                    </w:trPr>
                    <w:tc>
                      <w:tcPr>
                        <w:tcW w:w="24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D1432" w:rsidRPr="00263151" w:rsidRDefault="00FD1432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5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D1432" w:rsidRPr="00263151" w:rsidRDefault="00FD1432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7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D1432" w:rsidRPr="00263151" w:rsidRDefault="00FD1432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D1432" w:rsidRPr="00263151" w:rsidRDefault="00FD1432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D1432" w:rsidRPr="00263151" w:rsidRDefault="00FD1432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D1432" w:rsidRPr="00263151" w:rsidRDefault="00FD1432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7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D1432" w:rsidRPr="00263151" w:rsidRDefault="00FD1432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D1432" w:rsidRPr="00263151" w:rsidRDefault="00FD1432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D1432" w:rsidRPr="00263151" w:rsidRDefault="00FD1432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D1432" w:rsidRPr="00263151" w:rsidRDefault="00FD1432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7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D1432" w:rsidRPr="00263151" w:rsidRDefault="00FD1432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7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D1432" w:rsidRPr="00263151" w:rsidRDefault="00FD1432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7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D1432" w:rsidRPr="00263151" w:rsidRDefault="00FD1432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FD1432" w:rsidRPr="00E74DC8" w:rsidRDefault="00FD1432" w:rsidP="00B8482A">
                  <w:pPr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FD1432" w:rsidRPr="00263151" w:rsidRDefault="00FD1432" w:rsidP="00263151">
            <w:pPr>
              <w:spacing w:before="120"/>
              <w:jc w:val="center"/>
              <w:rPr>
                <w:b/>
                <w:bCs/>
                <w:caps/>
                <w:sz w:val="20"/>
                <w:szCs w:val="20"/>
              </w:rPr>
            </w:pPr>
          </w:p>
        </w:tc>
      </w:tr>
    </w:tbl>
    <w:p w:rsidR="00FD1432" w:rsidRPr="00E74DC8" w:rsidRDefault="00FD1432" w:rsidP="00321A1C">
      <w:pPr>
        <w:spacing w:before="120"/>
        <w:jc w:val="center"/>
        <w:rPr>
          <w:b/>
          <w:bCs/>
          <w:caps/>
          <w:sz w:val="18"/>
          <w:szCs w:val="1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0195"/>
      </w:tblGrid>
      <w:tr w:rsidR="00FD1432" w:rsidRPr="00E74DC8">
        <w:tc>
          <w:tcPr>
            <w:tcW w:w="10195" w:type="dxa"/>
            <w:shd w:val="clear" w:color="auto" w:fill="AEAAAA"/>
          </w:tcPr>
          <w:p w:rsidR="00FD1432" w:rsidRPr="00263151" w:rsidRDefault="00FD1432" w:rsidP="00B5706C">
            <w:pPr>
              <w:rPr>
                <w:b/>
                <w:bCs/>
                <w:sz w:val="20"/>
                <w:szCs w:val="20"/>
              </w:rPr>
            </w:pPr>
            <w:r w:rsidRPr="00263151">
              <w:rPr>
                <w:b/>
                <w:bCs/>
                <w:sz w:val="20"/>
                <w:szCs w:val="20"/>
              </w:rPr>
              <w:t>Попълва се от сигнализиращото лице, в случай че то ползва формуляра като образец за подаване на сигнал</w:t>
            </w:r>
          </w:p>
        </w:tc>
      </w:tr>
      <w:tr w:rsidR="00FD1432" w:rsidRPr="00E74DC8">
        <w:tc>
          <w:tcPr>
            <w:tcW w:w="10195" w:type="dxa"/>
            <w:shd w:val="clear" w:color="auto" w:fill="E8E8E8"/>
          </w:tcPr>
          <w:p w:rsidR="00FD1432" w:rsidRPr="00263151" w:rsidRDefault="00FD1432" w:rsidP="00263151">
            <w:pPr>
              <w:jc w:val="center"/>
              <w:rPr>
                <w:b/>
                <w:bCs/>
                <w:caps/>
              </w:rPr>
            </w:pPr>
          </w:p>
          <w:p w:rsidR="00FD1432" w:rsidRPr="00263151" w:rsidRDefault="00FD1432" w:rsidP="00263151">
            <w:pPr>
              <w:jc w:val="center"/>
              <w:rPr>
                <w:b/>
                <w:bCs/>
                <w:caps/>
                <w:sz w:val="20"/>
                <w:szCs w:val="20"/>
              </w:rPr>
            </w:pPr>
            <w:r w:rsidRPr="00263151">
              <w:rPr>
                <w:b/>
                <w:bCs/>
                <w:caps/>
                <w:sz w:val="20"/>
                <w:szCs w:val="20"/>
              </w:rPr>
              <w:t>ЧАСТ I.  ДАННИ ЗА СигналИЗИРАЩОТО ЛИЦЕ</w:t>
            </w:r>
          </w:p>
          <w:p w:rsidR="00FD1432" w:rsidRPr="00263151" w:rsidRDefault="00FD1432" w:rsidP="00263151">
            <w:pPr>
              <w:jc w:val="center"/>
              <w:rPr>
                <w:b/>
                <w:bCs/>
                <w:caps/>
                <w:sz w:val="10"/>
                <w:szCs w:val="10"/>
              </w:rPr>
            </w:pPr>
          </w:p>
          <w:tbl>
            <w:tblPr>
              <w:tblW w:w="0" w:type="auto"/>
              <w:tblInd w:w="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2051"/>
              <w:gridCol w:w="178"/>
              <w:gridCol w:w="7740"/>
            </w:tblGrid>
            <w:tr w:rsidR="00FD1432" w:rsidRPr="00E74DC8">
              <w:tc>
                <w:tcPr>
                  <w:tcW w:w="20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1432" w:rsidRPr="00263151" w:rsidRDefault="00FD1432" w:rsidP="00263151">
                  <w:pPr>
                    <w:jc w:val="right"/>
                    <w:rPr>
                      <w:sz w:val="18"/>
                      <w:szCs w:val="18"/>
                    </w:rPr>
                  </w:pPr>
                  <w:r w:rsidRPr="00263151">
                    <w:rPr>
                      <w:sz w:val="18"/>
                      <w:szCs w:val="18"/>
                    </w:rPr>
                    <w:t>Име</w:t>
                  </w:r>
                </w:p>
                <w:p w:rsidR="00FD1432" w:rsidRPr="00263151" w:rsidRDefault="00FD1432" w:rsidP="00263151">
                  <w:pPr>
                    <w:jc w:val="righ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791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tbl>
                  <w:tblPr>
                    <w:tblW w:w="0" w:type="auto"/>
                    <w:tblInd w:w="3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A0"/>
                  </w:tblPr>
                  <w:tblGrid>
                    <w:gridCol w:w="7692"/>
                  </w:tblGrid>
                  <w:tr w:rsidR="00FD1432" w:rsidRPr="00E74DC8">
                    <w:tc>
                      <w:tcPr>
                        <w:tcW w:w="769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D1432" w:rsidRPr="00E74DC8" w:rsidRDefault="00FD1432" w:rsidP="00FE619B"/>
                    </w:tc>
                  </w:tr>
                </w:tbl>
                <w:p w:rsidR="00FD1432" w:rsidRPr="00263151" w:rsidRDefault="00FD1432" w:rsidP="00263151">
                  <w:pPr>
                    <w:jc w:val="center"/>
                    <w:rPr>
                      <w:sz w:val="16"/>
                      <w:szCs w:val="16"/>
                    </w:rPr>
                  </w:pPr>
                  <w:r w:rsidRPr="00263151">
                    <w:rPr>
                      <w:sz w:val="16"/>
                      <w:szCs w:val="16"/>
                    </w:rPr>
                    <w:t>(собствено, бащино и фамилно)</w:t>
                  </w:r>
                </w:p>
              </w:tc>
            </w:tr>
            <w:tr w:rsidR="00FD1432" w:rsidRPr="00E74DC8">
              <w:tc>
                <w:tcPr>
                  <w:tcW w:w="20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1432" w:rsidRPr="00263151" w:rsidRDefault="00FD1432" w:rsidP="00263151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263151">
                    <w:rPr>
                      <w:caps/>
                      <w:sz w:val="18"/>
                      <w:szCs w:val="18"/>
                    </w:rPr>
                    <w:t>Данни за контакт</w:t>
                  </w:r>
                </w:p>
              </w:tc>
              <w:tc>
                <w:tcPr>
                  <w:tcW w:w="791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1432" w:rsidRPr="00263151" w:rsidRDefault="00FD1432" w:rsidP="00263151">
                  <w:pPr>
                    <w:jc w:val="center"/>
                    <w:rPr>
                      <w:b/>
                      <w:bCs/>
                      <w:caps/>
                    </w:rPr>
                  </w:pPr>
                </w:p>
              </w:tc>
            </w:tr>
            <w:tr w:rsidR="00FD1432" w:rsidRPr="00E74DC8">
              <w:tc>
                <w:tcPr>
                  <w:tcW w:w="20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1432" w:rsidRPr="00263151" w:rsidRDefault="00FD1432" w:rsidP="00263151">
                  <w:pPr>
                    <w:jc w:val="right"/>
                    <w:rPr>
                      <w:sz w:val="18"/>
                      <w:szCs w:val="18"/>
                    </w:rPr>
                  </w:pPr>
                  <w:r w:rsidRPr="00263151">
                    <w:rPr>
                      <w:sz w:val="18"/>
                      <w:szCs w:val="18"/>
                    </w:rPr>
                    <w:t>Област</w:t>
                  </w:r>
                </w:p>
                <w:p w:rsidR="00FD1432" w:rsidRPr="00263151" w:rsidRDefault="00FD1432" w:rsidP="00263151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791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tbl>
                  <w:tblPr>
                    <w:tblW w:w="0" w:type="auto"/>
                    <w:tblInd w:w="3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A0"/>
                  </w:tblPr>
                  <w:tblGrid>
                    <w:gridCol w:w="7692"/>
                  </w:tblGrid>
                  <w:tr w:rsidR="00FD1432" w:rsidRPr="00E74DC8">
                    <w:tc>
                      <w:tcPr>
                        <w:tcW w:w="769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D1432" w:rsidRPr="00263151" w:rsidRDefault="00FD1432" w:rsidP="00263151">
                        <w:pPr>
                          <w:jc w:val="center"/>
                          <w:rPr>
                            <w:b/>
                            <w:bCs/>
                            <w:caps/>
                          </w:rPr>
                        </w:pPr>
                      </w:p>
                    </w:tc>
                  </w:tr>
                </w:tbl>
                <w:p w:rsidR="00FD1432" w:rsidRPr="00263151" w:rsidRDefault="00FD1432" w:rsidP="00FE619B">
                  <w:pPr>
                    <w:rPr>
                      <w:b/>
                      <w:bCs/>
                      <w:caps/>
                    </w:rPr>
                  </w:pPr>
                </w:p>
              </w:tc>
            </w:tr>
            <w:tr w:rsidR="00FD1432" w:rsidRPr="00E74DC8">
              <w:tc>
                <w:tcPr>
                  <w:tcW w:w="20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1432" w:rsidRPr="00263151" w:rsidRDefault="00FD1432" w:rsidP="00263151">
                  <w:pPr>
                    <w:jc w:val="right"/>
                    <w:rPr>
                      <w:sz w:val="18"/>
                      <w:szCs w:val="18"/>
                    </w:rPr>
                  </w:pPr>
                  <w:r w:rsidRPr="00263151">
                    <w:rPr>
                      <w:sz w:val="18"/>
                      <w:szCs w:val="18"/>
                    </w:rPr>
                    <w:t>Населено място</w:t>
                  </w:r>
                </w:p>
                <w:p w:rsidR="00FD1432" w:rsidRPr="00263151" w:rsidRDefault="00FD1432" w:rsidP="00FE619B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791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tbl>
                  <w:tblPr>
                    <w:tblW w:w="0" w:type="auto"/>
                    <w:tblInd w:w="3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A0"/>
                  </w:tblPr>
                  <w:tblGrid>
                    <w:gridCol w:w="7692"/>
                  </w:tblGrid>
                  <w:tr w:rsidR="00FD1432" w:rsidRPr="00E74DC8">
                    <w:tc>
                      <w:tcPr>
                        <w:tcW w:w="769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D1432" w:rsidRPr="00263151" w:rsidRDefault="00FD1432" w:rsidP="00263151">
                        <w:pPr>
                          <w:jc w:val="center"/>
                          <w:rPr>
                            <w:b/>
                            <w:bCs/>
                            <w:caps/>
                          </w:rPr>
                        </w:pPr>
                      </w:p>
                    </w:tc>
                  </w:tr>
                </w:tbl>
                <w:p w:rsidR="00FD1432" w:rsidRPr="00263151" w:rsidRDefault="00FD1432" w:rsidP="00263151">
                  <w:pPr>
                    <w:jc w:val="center"/>
                    <w:rPr>
                      <w:b/>
                      <w:bCs/>
                      <w:caps/>
                    </w:rPr>
                  </w:pPr>
                </w:p>
              </w:tc>
            </w:tr>
            <w:tr w:rsidR="00FD1432" w:rsidRPr="00E74DC8">
              <w:tc>
                <w:tcPr>
                  <w:tcW w:w="20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1432" w:rsidRPr="00263151" w:rsidRDefault="00FD1432" w:rsidP="00263151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263151">
                    <w:rPr>
                      <w:sz w:val="18"/>
                      <w:szCs w:val="18"/>
                    </w:rPr>
                    <w:t>Адрес за кореспонденция</w:t>
                  </w:r>
                </w:p>
              </w:tc>
              <w:tc>
                <w:tcPr>
                  <w:tcW w:w="791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tbl>
                  <w:tblPr>
                    <w:tblW w:w="0" w:type="auto"/>
                    <w:tblInd w:w="3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A0"/>
                  </w:tblPr>
                  <w:tblGrid>
                    <w:gridCol w:w="7692"/>
                  </w:tblGrid>
                  <w:tr w:rsidR="00FD1432" w:rsidRPr="00E74DC8">
                    <w:tc>
                      <w:tcPr>
                        <w:tcW w:w="769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D1432" w:rsidRPr="00263151" w:rsidRDefault="00FD1432" w:rsidP="00263151">
                        <w:pPr>
                          <w:jc w:val="center"/>
                          <w:rPr>
                            <w:b/>
                            <w:bCs/>
                            <w:caps/>
                          </w:rPr>
                        </w:pPr>
                      </w:p>
                    </w:tc>
                  </w:tr>
                </w:tbl>
                <w:p w:rsidR="00FD1432" w:rsidRPr="00263151" w:rsidRDefault="00FD1432" w:rsidP="00263151">
                  <w:pPr>
                    <w:jc w:val="center"/>
                    <w:rPr>
                      <w:b/>
                      <w:bCs/>
                      <w:caps/>
                    </w:rPr>
                  </w:pPr>
                </w:p>
              </w:tc>
            </w:tr>
            <w:tr w:rsidR="00FD1432" w:rsidRPr="00E74DC8">
              <w:tc>
                <w:tcPr>
                  <w:tcW w:w="20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1432" w:rsidRPr="00263151" w:rsidRDefault="00FD1432" w:rsidP="00263151">
                  <w:pPr>
                    <w:jc w:val="center"/>
                    <w:rPr>
                      <w:b/>
                      <w:bCs/>
                      <w:caps/>
                      <w:sz w:val="18"/>
                      <w:szCs w:val="18"/>
                    </w:rPr>
                  </w:pPr>
                </w:p>
                <w:p w:rsidR="00FD1432" w:rsidRPr="00263151" w:rsidRDefault="00FD1432" w:rsidP="00FE619B">
                  <w:pPr>
                    <w:rPr>
                      <w:b/>
                      <w:bCs/>
                      <w:caps/>
                      <w:sz w:val="18"/>
                      <w:szCs w:val="18"/>
                    </w:rPr>
                  </w:pPr>
                </w:p>
                <w:p w:rsidR="00FD1432" w:rsidRPr="00263151" w:rsidRDefault="00FD1432" w:rsidP="00263151">
                  <w:pPr>
                    <w:jc w:val="center"/>
                    <w:rPr>
                      <w:b/>
                      <w:bCs/>
                      <w:caps/>
                      <w:sz w:val="18"/>
                      <w:szCs w:val="18"/>
                    </w:rPr>
                  </w:pPr>
                </w:p>
                <w:p w:rsidR="00FD1432" w:rsidRPr="00263151" w:rsidRDefault="00FD1432" w:rsidP="00263151">
                  <w:pPr>
                    <w:jc w:val="center"/>
                    <w:rPr>
                      <w:b/>
                      <w:bCs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791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tbl>
                  <w:tblPr>
                    <w:tblW w:w="0" w:type="auto"/>
                    <w:tblInd w:w="3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A0"/>
                  </w:tblPr>
                  <w:tblGrid>
                    <w:gridCol w:w="2564"/>
                    <w:gridCol w:w="478"/>
                    <w:gridCol w:w="4650"/>
                  </w:tblGrid>
                  <w:tr w:rsidR="00FD1432" w:rsidRPr="00E74DC8">
                    <w:tc>
                      <w:tcPr>
                        <w:tcW w:w="256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D1432" w:rsidRPr="00263151" w:rsidRDefault="00FD1432" w:rsidP="00263151">
                        <w:pPr>
                          <w:jc w:val="center"/>
                          <w:rPr>
                            <w:caps/>
                            <w:sz w:val="18"/>
                            <w:szCs w:val="18"/>
                          </w:rPr>
                        </w:pPr>
                        <w:r w:rsidRPr="00263151">
                          <w:rPr>
                            <w:sz w:val="18"/>
                            <w:szCs w:val="18"/>
                          </w:rPr>
                          <w:t>Телефон</w:t>
                        </w:r>
                      </w:p>
                    </w:tc>
                    <w:tc>
                      <w:tcPr>
                        <w:tcW w:w="47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D1432" w:rsidRPr="00263151" w:rsidRDefault="00FD1432" w:rsidP="00263151">
                        <w:pPr>
                          <w:jc w:val="center"/>
                          <w:rPr>
                            <w:b/>
                            <w:bCs/>
                            <w:caps/>
                          </w:rPr>
                        </w:pPr>
                      </w:p>
                    </w:tc>
                    <w:tc>
                      <w:tcPr>
                        <w:tcW w:w="46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D1432" w:rsidRPr="00263151" w:rsidRDefault="00FD1432" w:rsidP="00263151">
                        <w:pPr>
                          <w:jc w:val="center"/>
                          <w:rPr>
                            <w:caps/>
                            <w:sz w:val="20"/>
                            <w:szCs w:val="20"/>
                          </w:rPr>
                        </w:pPr>
                        <w:r w:rsidRPr="00263151">
                          <w:rPr>
                            <w:sz w:val="18"/>
                            <w:szCs w:val="18"/>
                          </w:rPr>
                          <w:t>Електронна поща</w:t>
                        </w:r>
                        <w:r w:rsidRPr="00263151"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  <w:r w:rsidRPr="00263151">
                          <w:rPr>
                            <w:sz w:val="16"/>
                            <w:szCs w:val="16"/>
                          </w:rPr>
                          <w:t>(ако има такава)</w:t>
                        </w:r>
                      </w:p>
                    </w:tc>
                  </w:tr>
                  <w:tr w:rsidR="00FD1432" w:rsidRPr="00E74DC8">
                    <w:tc>
                      <w:tcPr>
                        <w:tcW w:w="256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D1432" w:rsidRPr="00263151" w:rsidRDefault="00FD1432" w:rsidP="00263151">
                        <w:pPr>
                          <w:jc w:val="center"/>
                          <w:rPr>
                            <w:b/>
                            <w:bCs/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47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D1432" w:rsidRPr="00263151" w:rsidRDefault="00FD1432" w:rsidP="00263151">
                        <w:pPr>
                          <w:jc w:val="center"/>
                          <w:rPr>
                            <w:b/>
                            <w:bCs/>
                            <w:caps/>
                          </w:rPr>
                        </w:pPr>
                      </w:p>
                    </w:tc>
                    <w:tc>
                      <w:tcPr>
                        <w:tcW w:w="46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D1432" w:rsidRPr="00263151" w:rsidRDefault="00FD1432" w:rsidP="00263151">
                        <w:pPr>
                          <w:jc w:val="center"/>
                          <w:rPr>
                            <w:b/>
                            <w:bCs/>
                            <w:caps/>
                          </w:rPr>
                        </w:pPr>
                      </w:p>
                    </w:tc>
                  </w:tr>
                </w:tbl>
                <w:p w:rsidR="00FD1432" w:rsidRPr="00263151" w:rsidRDefault="00FD1432" w:rsidP="00263151">
                  <w:pPr>
                    <w:jc w:val="center"/>
                    <w:rPr>
                      <w:b/>
                      <w:bCs/>
                      <w:caps/>
                    </w:rPr>
                  </w:pPr>
                </w:p>
              </w:tc>
            </w:tr>
            <w:tr w:rsidR="00FD1432" w:rsidRPr="00E74DC8">
              <w:trPr>
                <w:trHeight w:val="418"/>
              </w:trPr>
              <w:tc>
                <w:tcPr>
                  <w:tcW w:w="20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1432" w:rsidRPr="00263151" w:rsidRDefault="00FD1432" w:rsidP="00263151">
                  <w:pPr>
                    <w:jc w:val="right"/>
                    <w:rPr>
                      <w:b/>
                      <w:bCs/>
                      <w:caps/>
                      <w:sz w:val="18"/>
                      <w:szCs w:val="18"/>
                    </w:rPr>
                  </w:pPr>
                  <w:r w:rsidRPr="00263151">
                    <w:rPr>
                      <w:b/>
                      <w:bCs/>
                      <w:caps/>
                      <w:sz w:val="16"/>
                      <w:szCs w:val="16"/>
                    </w:rPr>
                    <w:fldChar w:fldCharType="begin">
                      <w:ffData>
                        <w:name w:val="Check25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263151">
                    <w:rPr>
                      <w:b/>
                      <w:bCs/>
                      <w:caps/>
                      <w:sz w:val="16"/>
                      <w:szCs w:val="16"/>
                    </w:rPr>
                    <w:instrText xml:space="preserve"> FORMCHECKBOX </w:instrText>
                  </w:r>
                  <w:r w:rsidRPr="00263151">
                    <w:rPr>
                      <w:b/>
                      <w:bCs/>
                      <w:caps/>
                      <w:sz w:val="16"/>
                      <w:szCs w:val="16"/>
                    </w:rPr>
                  </w:r>
                  <w:r w:rsidRPr="00263151">
                    <w:rPr>
                      <w:b/>
                      <w:bCs/>
                      <w:caps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791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1432" w:rsidRPr="00263151" w:rsidRDefault="00FD1432" w:rsidP="00B5706C">
                  <w:pPr>
                    <w:rPr>
                      <w:sz w:val="18"/>
                      <w:szCs w:val="18"/>
                    </w:rPr>
                  </w:pPr>
                  <w:r w:rsidRPr="00263151">
                    <w:rPr>
                      <w:sz w:val="18"/>
                      <w:szCs w:val="18"/>
                    </w:rPr>
                    <w:t>Желая да получа потвърждение за приемането на сигнала (попълва се, само ако сигналът се подава пред КЗЛД)</w:t>
                  </w:r>
                </w:p>
              </w:tc>
            </w:tr>
            <w:tr w:rsidR="00FD1432" w:rsidRPr="00E74DC8">
              <w:tc>
                <w:tcPr>
                  <w:tcW w:w="222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1432" w:rsidRPr="00263151" w:rsidRDefault="00FD1432" w:rsidP="00D771BB">
                  <w:pPr>
                    <w:rPr>
                      <w:caps/>
                      <w:sz w:val="18"/>
                      <w:szCs w:val="18"/>
                    </w:rPr>
                  </w:pPr>
                  <w:r w:rsidRPr="00263151">
                    <w:rPr>
                      <w:caps/>
                      <w:sz w:val="18"/>
                      <w:szCs w:val="18"/>
                    </w:rPr>
                    <w:t>В качеството му на</w:t>
                  </w:r>
                </w:p>
              </w:tc>
              <w:bookmarkStart w:id="4" w:name="Check5"/>
              <w:tc>
                <w:tcPr>
                  <w:tcW w:w="77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1432" w:rsidRPr="00263151" w:rsidRDefault="00FD1432" w:rsidP="00D771BB">
                  <w:pPr>
                    <w:rPr>
                      <w:b/>
                      <w:bCs/>
                      <w:caps/>
                      <w:sz w:val="18"/>
                      <w:szCs w:val="18"/>
                    </w:rPr>
                  </w:pPr>
                  <w:r w:rsidRPr="00263151">
                    <w:rPr>
                      <w:b/>
                      <w:bCs/>
                      <w:caps/>
                      <w:sz w:val="18"/>
                      <w:szCs w:val="18"/>
                    </w:rPr>
                    <w:fldChar w:fldCharType="begin">
                      <w:ffData>
                        <w:name w:val="Check5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263151">
                    <w:rPr>
                      <w:b/>
                      <w:bCs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Pr="00263151">
                    <w:rPr>
                      <w:b/>
                      <w:bCs/>
                      <w:caps/>
                      <w:sz w:val="18"/>
                      <w:szCs w:val="18"/>
                    </w:rPr>
                  </w:r>
                  <w:r w:rsidRPr="00263151">
                    <w:rPr>
                      <w:b/>
                      <w:bCs/>
                      <w:caps/>
                      <w:sz w:val="18"/>
                      <w:szCs w:val="18"/>
                    </w:rPr>
                    <w:fldChar w:fldCharType="end"/>
                  </w:r>
                  <w:bookmarkEnd w:id="4"/>
                  <w:r w:rsidRPr="00263151">
                    <w:rPr>
                      <w:b/>
                      <w:bCs/>
                      <w:caps/>
                      <w:sz w:val="18"/>
                      <w:szCs w:val="18"/>
                    </w:rPr>
                    <w:t xml:space="preserve"> </w:t>
                  </w:r>
                  <w:r w:rsidRPr="00263151">
                    <w:rPr>
                      <w:sz w:val="18"/>
                      <w:szCs w:val="18"/>
                    </w:rPr>
                    <w:t>работник, служител, държавен служител или друго лице, което полага наемен труд, независимо от характера на работата, от начина на заплащането и от източника на финансирането;</w:t>
                  </w:r>
                </w:p>
              </w:tc>
            </w:tr>
            <w:tr w:rsidR="00FD1432" w:rsidRPr="00E74DC8">
              <w:tc>
                <w:tcPr>
                  <w:tcW w:w="222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1432" w:rsidRPr="00263151" w:rsidRDefault="00FD1432" w:rsidP="00263151">
                  <w:pPr>
                    <w:jc w:val="center"/>
                    <w:rPr>
                      <w:b/>
                      <w:bCs/>
                      <w:caps/>
                    </w:rPr>
                  </w:pPr>
                </w:p>
              </w:tc>
              <w:bookmarkStart w:id="5" w:name="Check29"/>
              <w:tc>
                <w:tcPr>
                  <w:tcW w:w="77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1432" w:rsidRPr="00263151" w:rsidRDefault="00FD1432" w:rsidP="00D771BB">
                  <w:pPr>
                    <w:rPr>
                      <w:b/>
                      <w:bCs/>
                      <w:caps/>
                      <w:sz w:val="18"/>
                      <w:szCs w:val="18"/>
                    </w:rPr>
                  </w:pPr>
                  <w:r w:rsidRPr="00263151">
                    <w:rPr>
                      <w:sz w:val="18"/>
                      <w:szCs w:val="18"/>
                    </w:rPr>
                    <w:fldChar w:fldCharType="begin">
                      <w:ffData>
                        <w:name w:val="Check29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263151">
                    <w:rPr>
                      <w:sz w:val="18"/>
                      <w:szCs w:val="18"/>
                    </w:rPr>
                    <w:instrText xml:space="preserve"> FORMCHECKBOX </w:instrText>
                  </w:r>
                  <w:r w:rsidRPr="00263151">
                    <w:rPr>
                      <w:sz w:val="18"/>
                      <w:szCs w:val="18"/>
                    </w:rPr>
                  </w:r>
                  <w:r w:rsidRPr="00263151">
                    <w:rPr>
                      <w:sz w:val="18"/>
                      <w:szCs w:val="18"/>
                    </w:rPr>
                    <w:fldChar w:fldCharType="end"/>
                  </w:r>
                  <w:bookmarkEnd w:id="5"/>
                  <w:r w:rsidRPr="00263151">
                    <w:rPr>
                      <w:sz w:val="18"/>
                      <w:szCs w:val="18"/>
                    </w:rPr>
                    <w:t xml:space="preserve"> лице, което полага труд без трудово правоотношение и/или упражнява свободна професия и/или занаятчийска дейност;</w:t>
                  </w:r>
                </w:p>
              </w:tc>
            </w:tr>
            <w:tr w:rsidR="00FD1432" w:rsidRPr="00E74DC8">
              <w:tc>
                <w:tcPr>
                  <w:tcW w:w="222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1432" w:rsidRPr="00263151" w:rsidRDefault="00FD1432" w:rsidP="00263151">
                  <w:pPr>
                    <w:jc w:val="center"/>
                    <w:rPr>
                      <w:b/>
                      <w:bCs/>
                      <w:caps/>
                      <w:sz w:val="18"/>
                      <w:szCs w:val="18"/>
                    </w:rPr>
                  </w:pPr>
                </w:p>
              </w:tc>
              <w:bookmarkStart w:id="6" w:name="Check30"/>
              <w:tc>
                <w:tcPr>
                  <w:tcW w:w="77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1432" w:rsidRPr="00263151" w:rsidRDefault="00FD1432" w:rsidP="00D771BB">
                  <w:pPr>
                    <w:rPr>
                      <w:sz w:val="18"/>
                      <w:szCs w:val="18"/>
                    </w:rPr>
                  </w:pPr>
                  <w:r w:rsidRPr="00263151">
                    <w:rPr>
                      <w:sz w:val="18"/>
                      <w:szCs w:val="18"/>
                    </w:rPr>
                    <w:fldChar w:fldCharType="begin">
                      <w:ffData>
                        <w:name w:val="Check30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263151">
                    <w:rPr>
                      <w:sz w:val="18"/>
                      <w:szCs w:val="18"/>
                    </w:rPr>
                    <w:instrText xml:space="preserve"> FORMCHECKBOX </w:instrText>
                  </w:r>
                  <w:r w:rsidRPr="00263151">
                    <w:rPr>
                      <w:sz w:val="18"/>
                      <w:szCs w:val="18"/>
                    </w:rPr>
                  </w:r>
                  <w:r w:rsidRPr="00263151">
                    <w:rPr>
                      <w:sz w:val="18"/>
                      <w:szCs w:val="18"/>
                    </w:rPr>
                    <w:fldChar w:fldCharType="end"/>
                  </w:r>
                  <w:bookmarkEnd w:id="6"/>
                  <w:r w:rsidRPr="00263151">
                    <w:rPr>
                      <w:b/>
                      <w:bCs/>
                      <w:caps/>
                      <w:sz w:val="18"/>
                      <w:szCs w:val="18"/>
                    </w:rPr>
                    <w:t xml:space="preserve"> </w:t>
                  </w:r>
                  <w:r w:rsidRPr="00263151">
                    <w:rPr>
                      <w:sz w:val="18"/>
                      <w:szCs w:val="18"/>
                    </w:rPr>
                    <w:t>доброволец или стажант;</w:t>
                  </w:r>
                </w:p>
                <w:p w:rsidR="00FD1432" w:rsidRPr="00263151" w:rsidRDefault="00FD1432" w:rsidP="00D771BB">
                  <w:pPr>
                    <w:rPr>
                      <w:b/>
                      <w:bCs/>
                      <w:caps/>
                      <w:sz w:val="4"/>
                      <w:szCs w:val="4"/>
                    </w:rPr>
                  </w:pPr>
                </w:p>
              </w:tc>
            </w:tr>
            <w:tr w:rsidR="00FD1432" w:rsidRPr="00E74DC8">
              <w:tc>
                <w:tcPr>
                  <w:tcW w:w="222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1432" w:rsidRPr="00263151" w:rsidRDefault="00FD1432" w:rsidP="00263151">
                  <w:pPr>
                    <w:jc w:val="center"/>
                    <w:rPr>
                      <w:b/>
                      <w:bCs/>
                      <w:caps/>
                      <w:sz w:val="18"/>
                      <w:szCs w:val="18"/>
                    </w:rPr>
                  </w:pPr>
                </w:p>
              </w:tc>
              <w:bookmarkStart w:id="7" w:name="Check31"/>
              <w:tc>
                <w:tcPr>
                  <w:tcW w:w="77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8E8E8"/>
                </w:tcPr>
                <w:p w:rsidR="00FD1432" w:rsidRPr="00263151" w:rsidRDefault="00FD1432" w:rsidP="00D771BB">
                  <w:pPr>
                    <w:rPr>
                      <w:b/>
                      <w:bCs/>
                      <w:caps/>
                      <w:sz w:val="18"/>
                      <w:szCs w:val="18"/>
                    </w:rPr>
                  </w:pPr>
                  <w:r w:rsidRPr="00263151">
                    <w:rPr>
                      <w:sz w:val="18"/>
                      <w:szCs w:val="18"/>
                    </w:rPr>
                    <w:fldChar w:fldCharType="begin">
                      <w:ffData>
                        <w:name w:val="Check3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263151">
                    <w:rPr>
                      <w:sz w:val="18"/>
                      <w:szCs w:val="18"/>
                    </w:rPr>
                    <w:instrText xml:space="preserve"> FORMCHECKBOX </w:instrText>
                  </w:r>
                  <w:r w:rsidRPr="00263151">
                    <w:rPr>
                      <w:sz w:val="18"/>
                      <w:szCs w:val="18"/>
                    </w:rPr>
                  </w:r>
                  <w:r w:rsidRPr="00263151">
                    <w:rPr>
                      <w:sz w:val="18"/>
                      <w:szCs w:val="18"/>
                    </w:rPr>
                    <w:fldChar w:fldCharType="end"/>
                  </w:r>
                  <w:bookmarkEnd w:id="7"/>
                  <w:r w:rsidRPr="00263151">
                    <w:rPr>
                      <w:b/>
                      <w:bCs/>
                      <w:caps/>
                      <w:sz w:val="18"/>
                      <w:szCs w:val="18"/>
                    </w:rPr>
                    <w:t xml:space="preserve"> </w:t>
                  </w:r>
                  <w:r w:rsidRPr="00263151">
                    <w:rPr>
                      <w:sz w:val="18"/>
                      <w:szCs w:val="18"/>
                    </w:rPr>
                    <w:t>съдружник, акционер, едноличен собственик на капитала, член на управителен или контролен орган на търговско дружество, член на одитния комитет на предприятие;</w:t>
                  </w:r>
                </w:p>
              </w:tc>
            </w:tr>
            <w:tr w:rsidR="00FD1432" w:rsidRPr="00E74DC8">
              <w:tc>
                <w:tcPr>
                  <w:tcW w:w="222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1432" w:rsidRPr="00263151" w:rsidRDefault="00FD1432" w:rsidP="00263151">
                  <w:pPr>
                    <w:jc w:val="center"/>
                    <w:rPr>
                      <w:b/>
                      <w:bCs/>
                      <w:caps/>
                      <w:sz w:val="18"/>
                      <w:szCs w:val="18"/>
                    </w:rPr>
                  </w:pPr>
                </w:p>
              </w:tc>
              <w:bookmarkStart w:id="8" w:name="Check9"/>
              <w:tc>
                <w:tcPr>
                  <w:tcW w:w="77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8E8E8"/>
                </w:tcPr>
                <w:p w:rsidR="00FD1432" w:rsidRPr="00263151" w:rsidRDefault="00FD1432" w:rsidP="00D771BB">
                  <w:pPr>
                    <w:rPr>
                      <w:b/>
                      <w:bCs/>
                      <w:caps/>
                      <w:sz w:val="18"/>
                      <w:szCs w:val="18"/>
                    </w:rPr>
                  </w:pPr>
                  <w:r w:rsidRPr="00263151">
                    <w:rPr>
                      <w:sz w:val="18"/>
                      <w:szCs w:val="18"/>
                    </w:rPr>
                    <w:fldChar w:fldCharType="begin">
                      <w:ffData>
                        <w:name w:val="Check9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263151">
                    <w:rPr>
                      <w:sz w:val="18"/>
                      <w:szCs w:val="18"/>
                    </w:rPr>
                    <w:instrText xml:space="preserve"> FORMCHECKBOX </w:instrText>
                  </w:r>
                  <w:r w:rsidRPr="00263151">
                    <w:rPr>
                      <w:sz w:val="18"/>
                      <w:szCs w:val="18"/>
                    </w:rPr>
                  </w:r>
                  <w:r w:rsidRPr="00263151">
                    <w:rPr>
                      <w:sz w:val="18"/>
                      <w:szCs w:val="18"/>
                    </w:rPr>
                    <w:fldChar w:fldCharType="end"/>
                  </w:r>
                  <w:bookmarkEnd w:id="8"/>
                  <w:r w:rsidRPr="00263151">
                    <w:rPr>
                      <w:b/>
                      <w:bCs/>
                      <w:caps/>
                      <w:sz w:val="18"/>
                      <w:szCs w:val="18"/>
                    </w:rPr>
                    <w:t xml:space="preserve"> </w:t>
                  </w:r>
                  <w:r w:rsidRPr="00263151">
                    <w:rPr>
                      <w:sz w:val="18"/>
                      <w:szCs w:val="18"/>
                    </w:rPr>
                    <w:t>лице, което работи за физическо или юридическо лице, негови подизпълнители или доставчици;</w:t>
                  </w:r>
                </w:p>
              </w:tc>
            </w:tr>
            <w:tr w:rsidR="00FD1432" w:rsidRPr="00E74DC8">
              <w:tc>
                <w:tcPr>
                  <w:tcW w:w="222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1432" w:rsidRPr="00263151" w:rsidRDefault="00FD1432" w:rsidP="00263151">
                  <w:pPr>
                    <w:jc w:val="center"/>
                    <w:rPr>
                      <w:b/>
                      <w:bCs/>
                      <w:caps/>
                      <w:sz w:val="18"/>
                      <w:szCs w:val="18"/>
                    </w:rPr>
                  </w:pPr>
                </w:p>
              </w:tc>
              <w:bookmarkStart w:id="9" w:name="Check10"/>
              <w:tc>
                <w:tcPr>
                  <w:tcW w:w="77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1432" w:rsidRPr="00263151" w:rsidRDefault="00FD1432" w:rsidP="00D771BB">
                  <w:pPr>
                    <w:rPr>
                      <w:b/>
                      <w:bCs/>
                      <w:caps/>
                      <w:sz w:val="18"/>
                      <w:szCs w:val="18"/>
                    </w:rPr>
                  </w:pPr>
                  <w:r w:rsidRPr="00263151">
                    <w:rPr>
                      <w:b/>
                      <w:bCs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0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263151">
                    <w:rPr>
                      <w:b/>
                      <w:bCs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Pr="00263151">
                    <w:rPr>
                      <w:b/>
                      <w:bCs/>
                      <w:caps/>
                      <w:sz w:val="18"/>
                      <w:szCs w:val="18"/>
                    </w:rPr>
                  </w:r>
                  <w:r w:rsidRPr="00263151">
                    <w:rPr>
                      <w:b/>
                      <w:bCs/>
                      <w:caps/>
                      <w:sz w:val="18"/>
                      <w:szCs w:val="18"/>
                    </w:rPr>
                    <w:fldChar w:fldCharType="end"/>
                  </w:r>
                  <w:bookmarkEnd w:id="9"/>
                  <w:r w:rsidRPr="00263151">
                    <w:rPr>
                      <w:b/>
                      <w:bCs/>
                      <w:caps/>
                      <w:sz w:val="18"/>
                      <w:szCs w:val="18"/>
                    </w:rPr>
                    <w:t xml:space="preserve"> </w:t>
                  </w:r>
                  <w:r w:rsidRPr="00263151">
                    <w:rPr>
                      <w:sz w:val="18"/>
                      <w:szCs w:val="18"/>
                    </w:rPr>
                    <w:t>кандидат за работа, участвал в конкурс или друга форма на подбор за постъпване на работа и получил в това качество информация за нарушение;</w:t>
                  </w:r>
                </w:p>
              </w:tc>
            </w:tr>
            <w:tr w:rsidR="00FD1432" w:rsidRPr="00E74DC8">
              <w:tc>
                <w:tcPr>
                  <w:tcW w:w="222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1432" w:rsidRPr="00263151" w:rsidRDefault="00FD1432" w:rsidP="00263151">
                  <w:pPr>
                    <w:jc w:val="center"/>
                    <w:rPr>
                      <w:b/>
                      <w:bCs/>
                      <w:caps/>
                      <w:sz w:val="18"/>
                      <w:szCs w:val="18"/>
                    </w:rPr>
                  </w:pPr>
                </w:p>
              </w:tc>
              <w:bookmarkStart w:id="10" w:name="Check11"/>
              <w:tc>
                <w:tcPr>
                  <w:tcW w:w="77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1432" w:rsidRPr="00263151" w:rsidRDefault="00FD1432" w:rsidP="00D771BB">
                  <w:pPr>
                    <w:rPr>
                      <w:b/>
                      <w:bCs/>
                      <w:caps/>
                      <w:sz w:val="18"/>
                      <w:szCs w:val="18"/>
                    </w:rPr>
                  </w:pPr>
                  <w:r w:rsidRPr="00263151">
                    <w:rPr>
                      <w:b/>
                      <w:bCs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263151">
                    <w:rPr>
                      <w:b/>
                      <w:bCs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Pr="00263151">
                    <w:rPr>
                      <w:b/>
                      <w:bCs/>
                      <w:caps/>
                      <w:sz w:val="18"/>
                      <w:szCs w:val="18"/>
                    </w:rPr>
                  </w:r>
                  <w:r w:rsidRPr="00263151">
                    <w:rPr>
                      <w:b/>
                      <w:bCs/>
                      <w:caps/>
                      <w:sz w:val="18"/>
                      <w:szCs w:val="18"/>
                    </w:rPr>
                    <w:fldChar w:fldCharType="end"/>
                  </w:r>
                  <w:bookmarkEnd w:id="10"/>
                  <w:r w:rsidRPr="00263151">
                    <w:rPr>
                      <w:b/>
                      <w:bCs/>
                      <w:caps/>
                      <w:sz w:val="18"/>
                      <w:szCs w:val="18"/>
                    </w:rPr>
                    <w:t xml:space="preserve"> </w:t>
                  </w:r>
                  <w:r w:rsidRPr="00263151">
                    <w:rPr>
                      <w:sz w:val="18"/>
                      <w:szCs w:val="18"/>
                    </w:rPr>
                    <w:t>работник или служител, когато информацията е получена в рамките на трудово или служебно правоотношение, което е прекратено към момента на подаване на сигнала или на публичното оповестяване;</w:t>
                  </w:r>
                </w:p>
              </w:tc>
            </w:tr>
            <w:tr w:rsidR="00FD1432" w:rsidRPr="00E74DC8">
              <w:tc>
                <w:tcPr>
                  <w:tcW w:w="222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1432" w:rsidRPr="00263151" w:rsidRDefault="00FD1432" w:rsidP="00D771BB">
                  <w:pPr>
                    <w:rPr>
                      <w:b/>
                      <w:bCs/>
                      <w:caps/>
                      <w:sz w:val="18"/>
                      <w:szCs w:val="18"/>
                    </w:rPr>
                  </w:pPr>
                </w:p>
              </w:tc>
              <w:bookmarkStart w:id="11" w:name="Check32"/>
              <w:tc>
                <w:tcPr>
                  <w:tcW w:w="77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1432" w:rsidRPr="00263151" w:rsidRDefault="00FD1432" w:rsidP="00D771BB">
                  <w:pPr>
                    <w:rPr>
                      <w:b/>
                      <w:bCs/>
                      <w:caps/>
                      <w:sz w:val="18"/>
                      <w:szCs w:val="18"/>
                    </w:rPr>
                  </w:pPr>
                  <w:r w:rsidRPr="00263151">
                    <w:rPr>
                      <w:sz w:val="18"/>
                      <w:szCs w:val="18"/>
                    </w:rPr>
                    <w:fldChar w:fldCharType="begin">
                      <w:ffData>
                        <w:name w:val="Check32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263151">
                    <w:rPr>
                      <w:sz w:val="18"/>
                      <w:szCs w:val="18"/>
                    </w:rPr>
                    <w:instrText xml:space="preserve"> FORMCHECKBOX </w:instrText>
                  </w:r>
                  <w:r w:rsidRPr="00263151">
                    <w:rPr>
                      <w:sz w:val="18"/>
                      <w:szCs w:val="18"/>
                    </w:rPr>
                  </w:r>
                  <w:r w:rsidRPr="00263151">
                    <w:rPr>
                      <w:sz w:val="18"/>
                      <w:szCs w:val="18"/>
                    </w:rPr>
                    <w:fldChar w:fldCharType="end"/>
                  </w:r>
                  <w:bookmarkEnd w:id="11"/>
                  <w:r w:rsidRPr="00263151">
                    <w:rPr>
                      <w:sz w:val="18"/>
                      <w:szCs w:val="18"/>
                    </w:rPr>
                    <w:t xml:space="preserve"> друго качество на сигнализиращо лице, за нарушение, станало му известно в работен контекст</w:t>
                  </w:r>
                  <w:r w:rsidRPr="00263151">
                    <w:rPr>
                      <w:rStyle w:val="FootnoteReference"/>
                      <w:sz w:val="18"/>
                      <w:szCs w:val="18"/>
                    </w:rPr>
                    <w:footnoteReference w:id="1"/>
                  </w:r>
                  <w:r w:rsidRPr="00263151">
                    <w:rPr>
                      <w:sz w:val="18"/>
                      <w:szCs w:val="18"/>
                    </w:rPr>
                    <w:t>.(моля посочете)………………………………………………………………………</w:t>
                  </w:r>
                </w:p>
              </w:tc>
            </w:tr>
          </w:tbl>
          <w:p w:rsidR="00FD1432" w:rsidRPr="00263151" w:rsidRDefault="00FD1432" w:rsidP="00F2188B">
            <w:pPr>
              <w:rPr>
                <w:b/>
                <w:bCs/>
                <w:caps/>
                <w:sz w:val="18"/>
                <w:szCs w:val="18"/>
              </w:rPr>
            </w:pPr>
          </w:p>
          <w:p w:rsidR="00FD1432" w:rsidRPr="00263151" w:rsidRDefault="00FD1432" w:rsidP="00263151">
            <w:pPr>
              <w:jc w:val="center"/>
              <w:rPr>
                <w:b/>
                <w:bCs/>
                <w:caps/>
                <w:sz w:val="18"/>
                <w:szCs w:val="18"/>
              </w:rPr>
            </w:pPr>
            <w:r w:rsidRPr="00263151">
              <w:rPr>
                <w:b/>
                <w:bCs/>
                <w:caps/>
                <w:sz w:val="20"/>
                <w:szCs w:val="20"/>
              </w:rPr>
              <w:t>част  II.  Срещу коГо се подава сигналЪТ</w:t>
            </w:r>
          </w:p>
          <w:tbl>
            <w:tblPr>
              <w:tblW w:w="0" w:type="auto"/>
              <w:tblInd w:w="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2044"/>
              <w:gridCol w:w="7925"/>
            </w:tblGrid>
            <w:tr w:rsidR="00FD1432" w:rsidRPr="00E74DC8">
              <w:tc>
                <w:tcPr>
                  <w:tcW w:w="996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1432" w:rsidRPr="00263151" w:rsidRDefault="00FD1432" w:rsidP="00F2188B">
                  <w:pPr>
                    <w:rPr>
                      <w:b/>
                      <w:bCs/>
                      <w:caps/>
                      <w:sz w:val="18"/>
                      <w:szCs w:val="18"/>
                    </w:rPr>
                  </w:pPr>
                  <w:r w:rsidRPr="00263151">
                    <w:rPr>
                      <w:b/>
                      <w:bCs/>
                      <w:caps/>
                      <w:sz w:val="18"/>
                      <w:szCs w:val="18"/>
                    </w:rPr>
                    <w:t xml:space="preserve">идентификация </w:t>
                  </w:r>
                  <w:r w:rsidRPr="00263151">
                    <w:rPr>
                      <w:sz w:val="18"/>
                      <w:szCs w:val="18"/>
                    </w:rPr>
                    <w:t>(при сигнал срещу физическо лице)</w:t>
                  </w:r>
                </w:p>
              </w:tc>
            </w:tr>
            <w:tr w:rsidR="00FD1432" w:rsidRPr="00E74DC8">
              <w:tc>
                <w:tcPr>
                  <w:tcW w:w="2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1432" w:rsidRPr="00263151" w:rsidRDefault="00FD1432" w:rsidP="00263151">
                  <w:pPr>
                    <w:jc w:val="right"/>
                    <w:rPr>
                      <w:sz w:val="18"/>
                      <w:szCs w:val="18"/>
                    </w:rPr>
                  </w:pPr>
                </w:p>
                <w:p w:rsidR="00FD1432" w:rsidRPr="00263151" w:rsidRDefault="00FD1432" w:rsidP="00263151">
                  <w:pPr>
                    <w:jc w:val="right"/>
                    <w:rPr>
                      <w:sz w:val="18"/>
                      <w:szCs w:val="18"/>
                    </w:rPr>
                  </w:pPr>
                  <w:r w:rsidRPr="00263151">
                    <w:rPr>
                      <w:sz w:val="18"/>
                      <w:szCs w:val="18"/>
                    </w:rPr>
                    <w:t>Име</w:t>
                  </w:r>
                </w:p>
                <w:p w:rsidR="00FD1432" w:rsidRPr="00263151" w:rsidRDefault="00FD1432" w:rsidP="00263151">
                  <w:pPr>
                    <w:jc w:val="righ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79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1432" w:rsidRPr="00263151" w:rsidRDefault="00FD1432" w:rsidP="00F2188B">
                  <w:pPr>
                    <w:rPr>
                      <w:sz w:val="18"/>
                      <w:szCs w:val="18"/>
                    </w:rPr>
                  </w:pPr>
                </w:p>
                <w:tbl>
                  <w:tblPr>
                    <w:tblW w:w="0" w:type="auto"/>
                    <w:tblInd w:w="3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A0"/>
                  </w:tblPr>
                  <w:tblGrid>
                    <w:gridCol w:w="7699"/>
                  </w:tblGrid>
                  <w:tr w:rsidR="00FD1432" w:rsidRPr="00E74DC8">
                    <w:tc>
                      <w:tcPr>
                        <w:tcW w:w="769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D1432" w:rsidRPr="00E74DC8" w:rsidRDefault="00FD1432" w:rsidP="00F2188B"/>
                    </w:tc>
                  </w:tr>
                </w:tbl>
                <w:p w:rsidR="00FD1432" w:rsidRPr="00263151" w:rsidRDefault="00FD1432" w:rsidP="00263151">
                  <w:pPr>
                    <w:jc w:val="center"/>
                    <w:rPr>
                      <w:sz w:val="16"/>
                      <w:szCs w:val="16"/>
                    </w:rPr>
                  </w:pPr>
                  <w:r w:rsidRPr="00263151">
                    <w:rPr>
                      <w:sz w:val="16"/>
                      <w:szCs w:val="16"/>
                    </w:rPr>
                    <w:t>(собствено, бащино и фамилно, ако е известно)</w:t>
                  </w:r>
                </w:p>
              </w:tc>
            </w:tr>
            <w:tr w:rsidR="00FD1432" w:rsidRPr="00E74DC8">
              <w:tc>
                <w:tcPr>
                  <w:tcW w:w="2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1432" w:rsidRPr="00263151" w:rsidRDefault="00FD1432" w:rsidP="00263151">
                  <w:pPr>
                    <w:jc w:val="right"/>
                    <w:rPr>
                      <w:sz w:val="18"/>
                      <w:szCs w:val="18"/>
                    </w:rPr>
                  </w:pPr>
                  <w:r w:rsidRPr="00263151">
                    <w:rPr>
                      <w:sz w:val="18"/>
                      <w:szCs w:val="18"/>
                    </w:rPr>
                    <w:t>МЕСТОРАБОТА Наименование</w:t>
                  </w:r>
                </w:p>
                <w:p w:rsidR="00FD1432" w:rsidRPr="00263151" w:rsidRDefault="00FD1432" w:rsidP="00263151">
                  <w:pPr>
                    <w:jc w:val="right"/>
                    <w:rPr>
                      <w:sz w:val="6"/>
                      <w:szCs w:val="6"/>
                    </w:rPr>
                  </w:pPr>
                </w:p>
              </w:tc>
              <w:tc>
                <w:tcPr>
                  <w:tcW w:w="79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1432" w:rsidRPr="00263151" w:rsidRDefault="00FD1432" w:rsidP="00F2188B">
                  <w:pPr>
                    <w:rPr>
                      <w:b/>
                      <w:bCs/>
                      <w:caps/>
                      <w:sz w:val="10"/>
                      <w:szCs w:val="10"/>
                    </w:rPr>
                  </w:pPr>
                </w:p>
                <w:tbl>
                  <w:tblPr>
                    <w:tblW w:w="0" w:type="auto"/>
                    <w:tblInd w:w="3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A0"/>
                  </w:tblPr>
                  <w:tblGrid>
                    <w:gridCol w:w="7699"/>
                  </w:tblGrid>
                  <w:tr w:rsidR="00FD1432" w:rsidRPr="00E74DC8">
                    <w:tc>
                      <w:tcPr>
                        <w:tcW w:w="769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D1432" w:rsidRPr="00263151" w:rsidRDefault="00FD1432" w:rsidP="00F2188B">
                        <w:pPr>
                          <w:rPr>
                            <w:b/>
                            <w:bCs/>
                            <w:caps/>
                          </w:rPr>
                        </w:pPr>
                      </w:p>
                    </w:tc>
                  </w:tr>
                </w:tbl>
                <w:p w:rsidR="00FD1432" w:rsidRPr="00263151" w:rsidRDefault="00FD1432" w:rsidP="00F2188B">
                  <w:pPr>
                    <w:rPr>
                      <w:b/>
                      <w:bCs/>
                      <w:caps/>
                      <w:sz w:val="18"/>
                      <w:szCs w:val="18"/>
                    </w:rPr>
                  </w:pPr>
                </w:p>
              </w:tc>
            </w:tr>
            <w:tr w:rsidR="00FD1432" w:rsidRPr="00E74DC8">
              <w:tc>
                <w:tcPr>
                  <w:tcW w:w="2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1432" w:rsidRPr="00263151" w:rsidRDefault="00FD1432" w:rsidP="00263151">
                  <w:pPr>
                    <w:jc w:val="right"/>
                    <w:rPr>
                      <w:sz w:val="16"/>
                      <w:szCs w:val="16"/>
                    </w:rPr>
                  </w:pPr>
                </w:p>
                <w:p w:rsidR="00FD1432" w:rsidRPr="00263151" w:rsidRDefault="00FD1432" w:rsidP="00263151">
                  <w:pPr>
                    <w:jc w:val="right"/>
                    <w:rPr>
                      <w:sz w:val="18"/>
                      <w:szCs w:val="18"/>
                    </w:rPr>
                  </w:pPr>
                  <w:r w:rsidRPr="00263151">
                    <w:rPr>
                      <w:sz w:val="18"/>
                      <w:szCs w:val="18"/>
                    </w:rPr>
                    <w:t>Код по БУЛСТАТ/ЕИК</w:t>
                  </w:r>
                </w:p>
                <w:p w:rsidR="00FD1432" w:rsidRPr="00263151" w:rsidRDefault="00FD1432" w:rsidP="00263151">
                  <w:pPr>
                    <w:jc w:val="right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79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1432" w:rsidRPr="00263151" w:rsidRDefault="00FD1432" w:rsidP="00F2188B">
                  <w:pPr>
                    <w:rPr>
                      <w:b/>
                      <w:bCs/>
                      <w:caps/>
                      <w:sz w:val="10"/>
                      <w:szCs w:val="10"/>
                    </w:rPr>
                  </w:pPr>
                </w:p>
                <w:tbl>
                  <w:tblPr>
                    <w:tblW w:w="0" w:type="auto"/>
                    <w:tblInd w:w="3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A0"/>
                  </w:tblPr>
                  <w:tblGrid>
                    <w:gridCol w:w="244"/>
                    <w:gridCol w:w="270"/>
                    <w:gridCol w:w="326"/>
                    <w:gridCol w:w="236"/>
                    <w:gridCol w:w="248"/>
                    <w:gridCol w:w="236"/>
                    <w:gridCol w:w="236"/>
                    <w:gridCol w:w="248"/>
                    <w:gridCol w:w="236"/>
                    <w:gridCol w:w="236"/>
                    <w:gridCol w:w="236"/>
                    <w:gridCol w:w="236"/>
                    <w:gridCol w:w="236"/>
                  </w:tblGrid>
                  <w:tr w:rsidR="00FD1432" w:rsidRPr="00E74DC8">
                    <w:tc>
                      <w:tcPr>
                        <w:tcW w:w="24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D1432" w:rsidRPr="00263151" w:rsidRDefault="00FD1432" w:rsidP="00F2188B">
                        <w:pPr>
                          <w:rPr>
                            <w:b/>
                            <w:bCs/>
                            <w:caps/>
                          </w:rPr>
                        </w:pPr>
                      </w:p>
                    </w:tc>
                    <w:tc>
                      <w:tcPr>
                        <w:tcW w:w="27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D1432" w:rsidRPr="00263151" w:rsidRDefault="00FD1432" w:rsidP="00F2188B">
                        <w:pPr>
                          <w:rPr>
                            <w:b/>
                            <w:bCs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32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D1432" w:rsidRPr="00263151" w:rsidRDefault="00FD1432" w:rsidP="00F2188B">
                        <w:pPr>
                          <w:rPr>
                            <w:b/>
                            <w:bCs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D1432" w:rsidRPr="00263151" w:rsidRDefault="00FD1432" w:rsidP="00F2188B">
                        <w:pPr>
                          <w:rPr>
                            <w:b/>
                            <w:bCs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D1432" w:rsidRPr="00263151" w:rsidRDefault="00FD1432" w:rsidP="00F2188B">
                        <w:pPr>
                          <w:rPr>
                            <w:b/>
                            <w:bCs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D1432" w:rsidRPr="00263151" w:rsidRDefault="00FD1432" w:rsidP="00F2188B">
                        <w:pPr>
                          <w:rPr>
                            <w:b/>
                            <w:bCs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D1432" w:rsidRPr="00263151" w:rsidRDefault="00FD1432" w:rsidP="00F2188B">
                        <w:pPr>
                          <w:rPr>
                            <w:b/>
                            <w:bCs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D1432" w:rsidRPr="00263151" w:rsidRDefault="00FD1432" w:rsidP="00F2188B">
                        <w:pPr>
                          <w:rPr>
                            <w:b/>
                            <w:bCs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D1432" w:rsidRPr="00263151" w:rsidRDefault="00FD1432" w:rsidP="00F2188B">
                        <w:pPr>
                          <w:rPr>
                            <w:b/>
                            <w:bCs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D1432" w:rsidRPr="00263151" w:rsidRDefault="00FD1432" w:rsidP="00F2188B">
                        <w:pPr>
                          <w:rPr>
                            <w:b/>
                            <w:bCs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D1432" w:rsidRPr="00263151" w:rsidRDefault="00FD1432" w:rsidP="00F2188B">
                        <w:pPr>
                          <w:rPr>
                            <w:b/>
                            <w:bCs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D1432" w:rsidRPr="00263151" w:rsidRDefault="00FD1432" w:rsidP="00F2188B">
                        <w:pPr>
                          <w:rPr>
                            <w:b/>
                            <w:bCs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D1432" w:rsidRPr="00263151" w:rsidRDefault="00FD1432" w:rsidP="00F2188B">
                        <w:pPr>
                          <w:rPr>
                            <w:b/>
                            <w:bCs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FD1432" w:rsidRPr="00263151" w:rsidRDefault="00FD1432" w:rsidP="00F2188B">
                  <w:pPr>
                    <w:rPr>
                      <w:b/>
                      <w:bCs/>
                      <w:caps/>
                      <w:sz w:val="20"/>
                      <w:szCs w:val="20"/>
                    </w:rPr>
                  </w:pPr>
                </w:p>
              </w:tc>
            </w:tr>
            <w:tr w:rsidR="00FD1432" w:rsidRPr="00E74DC8">
              <w:tc>
                <w:tcPr>
                  <w:tcW w:w="996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1432" w:rsidRPr="00263151" w:rsidRDefault="00FD1432" w:rsidP="0027772F">
                  <w:pPr>
                    <w:rPr>
                      <w:caps/>
                    </w:rPr>
                  </w:pPr>
                  <w:r w:rsidRPr="00263151">
                    <w:rPr>
                      <w:b/>
                      <w:bCs/>
                      <w:caps/>
                      <w:sz w:val="18"/>
                      <w:szCs w:val="18"/>
                    </w:rPr>
                    <w:t xml:space="preserve">идентификация </w:t>
                  </w:r>
                  <w:r w:rsidRPr="00263151">
                    <w:rPr>
                      <w:caps/>
                      <w:sz w:val="18"/>
                      <w:szCs w:val="18"/>
                    </w:rPr>
                    <w:t>(</w:t>
                  </w:r>
                  <w:r w:rsidRPr="00263151">
                    <w:rPr>
                      <w:sz w:val="18"/>
                      <w:szCs w:val="18"/>
                    </w:rPr>
                    <w:t>при сигнал срещу държавни, общински органи или юридически лица</w:t>
                  </w:r>
                  <w:r w:rsidRPr="00263151">
                    <w:rPr>
                      <w:caps/>
                      <w:sz w:val="18"/>
                      <w:szCs w:val="18"/>
                    </w:rPr>
                    <w:t>)</w:t>
                  </w:r>
                </w:p>
              </w:tc>
            </w:tr>
            <w:tr w:rsidR="00FD1432" w:rsidRPr="00E74DC8">
              <w:tc>
                <w:tcPr>
                  <w:tcW w:w="2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1432" w:rsidRPr="00263151" w:rsidRDefault="00FD1432" w:rsidP="00263151">
                  <w:pPr>
                    <w:jc w:val="right"/>
                    <w:rPr>
                      <w:sz w:val="10"/>
                      <w:szCs w:val="10"/>
                    </w:rPr>
                  </w:pPr>
                </w:p>
                <w:p w:rsidR="00FD1432" w:rsidRPr="00263151" w:rsidRDefault="00FD1432" w:rsidP="00263151">
                  <w:pPr>
                    <w:jc w:val="right"/>
                    <w:rPr>
                      <w:sz w:val="18"/>
                      <w:szCs w:val="18"/>
                    </w:rPr>
                  </w:pPr>
                  <w:r w:rsidRPr="00263151">
                    <w:rPr>
                      <w:sz w:val="18"/>
                      <w:szCs w:val="18"/>
                    </w:rPr>
                    <w:t>Наименование</w:t>
                  </w:r>
                </w:p>
                <w:p w:rsidR="00FD1432" w:rsidRPr="00263151" w:rsidRDefault="00FD1432" w:rsidP="00263151">
                  <w:pPr>
                    <w:jc w:val="right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79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1432" w:rsidRPr="00263151" w:rsidRDefault="00FD1432" w:rsidP="00F2188B">
                  <w:pPr>
                    <w:rPr>
                      <w:b/>
                      <w:bCs/>
                      <w:caps/>
                      <w:sz w:val="10"/>
                      <w:szCs w:val="10"/>
                    </w:rPr>
                  </w:pPr>
                </w:p>
                <w:tbl>
                  <w:tblPr>
                    <w:tblW w:w="0" w:type="auto"/>
                    <w:tblInd w:w="3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A0"/>
                  </w:tblPr>
                  <w:tblGrid>
                    <w:gridCol w:w="7699"/>
                  </w:tblGrid>
                  <w:tr w:rsidR="00FD1432" w:rsidRPr="00E74DC8">
                    <w:tc>
                      <w:tcPr>
                        <w:tcW w:w="769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D1432" w:rsidRPr="00263151" w:rsidRDefault="00FD1432" w:rsidP="00F2188B">
                        <w:pPr>
                          <w:rPr>
                            <w:b/>
                            <w:bCs/>
                            <w:caps/>
                          </w:rPr>
                        </w:pPr>
                      </w:p>
                    </w:tc>
                  </w:tr>
                </w:tbl>
                <w:p w:rsidR="00FD1432" w:rsidRPr="00263151" w:rsidRDefault="00FD1432" w:rsidP="00F2188B">
                  <w:pPr>
                    <w:rPr>
                      <w:b/>
                      <w:bCs/>
                      <w:caps/>
                      <w:sz w:val="10"/>
                      <w:szCs w:val="10"/>
                    </w:rPr>
                  </w:pPr>
                </w:p>
              </w:tc>
            </w:tr>
            <w:tr w:rsidR="00FD1432" w:rsidRPr="00E74DC8">
              <w:tc>
                <w:tcPr>
                  <w:tcW w:w="2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1432" w:rsidRPr="00263151" w:rsidRDefault="00FD1432" w:rsidP="00263151">
                  <w:pPr>
                    <w:jc w:val="right"/>
                    <w:rPr>
                      <w:sz w:val="10"/>
                      <w:szCs w:val="10"/>
                    </w:rPr>
                  </w:pPr>
                </w:p>
                <w:p w:rsidR="00FD1432" w:rsidRPr="00263151" w:rsidRDefault="00FD1432" w:rsidP="00263151">
                  <w:pPr>
                    <w:jc w:val="right"/>
                    <w:rPr>
                      <w:sz w:val="18"/>
                      <w:szCs w:val="18"/>
                    </w:rPr>
                  </w:pPr>
                  <w:r w:rsidRPr="00263151">
                    <w:rPr>
                      <w:sz w:val="18"/>
                      <w:szCs w:val="18"/>
                    </w:rPr>
                    <w:t>Код по БУЛСТАТ/ЕИК</w:t>
                  </w:r>
                </w:p>
                <w:p w:rsidR="00FD1432" w:rsidRPr="00263151" w:rsidRDefault="00FD1432" w:rsidP="00263151">
                  <w:pPr>
                    <w:jc w:val="right"/>
                    <w:rPr>
                      <w:sz w:val="10"/>
                      <w:szCs w:val="10"/>
                    </w:rPr>
                  </w:pPr>
                </w:p>
                <w:p w:rsidR="00FD1432" w:rsidRPr="00263151" w:rsidRDefault="00FD1432" w:rsidP="00263151">
                  <w:pPr>
                    <w:jc w:val="right"/>
                    <w:rPr>
                      <w:sz w:val="6"/>
                      <w:szCs w:val="6"/>
                    </w:rPr>
                  </w:pPr>
                </w:p>
              </w:tc>
              <w:tc>
                <w:tcPr>
                  <w:tcW w:w="79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1432" w:rsidRPr="00263151" w:rsidRDefault="00FD1432" w:rsidP="00F2188B">
                  <w:pPr>
                    <w:rPr>
                      <w:b/>
                      <w:bCs/>
                      <w:caps/>
                      <w:sz w:val="10"/>
                      <w:szCs w:val="10"/>
                    </w:rPr>
                  </w:pPr>
                </w:p>
                <w:tbl>
                  <w:tblPr>
                    <w:tblW w:w="0" w:type="auto"/>
                    <w:tblInd w:w="3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A0"/>
                  </w:tblPr>
                  <w:tblGrid>
                    <w:gridCol w:w="244"/>
                    <w:gridCol w:w="270"/>
                    <w:gridCol w:w="326"/>
                    <w:gridCol w:w="236"/>
                    <w:gridCol w:w="248"/>
                    <w:gridCol w:w="236"/>
                    <w:gridCol w:w="236"/>
                    <w:gridCol w:w="248"/>
                    <w:gridCol w:w="236"/>
                    <w:gridCol w:w="236"/>
                    <w:gridCol w:w="236"/>
                    <w:gridCol w:w="236"/>
                    <w:gridCol w:w="236"/>
                  </w:tblGrid>
                  <w:tr w:rsidR="00FD1432" w:rsidRPr="00E74DC8">
                    <w:tc>
                      <w:tcPr>
                        <w:tcW w:w="24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D1432" w:rsidRPr="00263151" w:rsidRDefault="00FD1432" w:rsidP="00FA7CD2">
                        <w:pPr>
                          <w:rPr>
                            <w:b/>
                            <w:bCs/>
                            <w:caps/>
                          </w:rPr>
                        </w:pPr>
                      </w:p>
                    </w:tc>
                    <w:tc>
                      <w:tcPr>
                        <w:tcW w:w="27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D1432" w:rsidRPr="00263151" w:rsidRDefault="00FD1432" w:rsidP="00FA7CD2">
                        <w:pPr>
                          <w:rPr>
                            <w:b/>
                            <w:bCs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32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D1432" w:rsidRPr="00263151" w:rsidRDefault="00FD1432" w:rsidP="00FA7CD2">
                        <w:pPr>
                          <w:rPr>
                            <w:b/>
                            <w:bCs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D1432" w:rsidRPr="00263151" w:rsidRDefault="00FD1432" w:rsidP="00FA7CD2">
                        <w:pPr>
                          <w:rPr>
                            <w:b/>
                            <w:bCs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D1432" w:rsidRPr="00263151" w:rsidRDefault="00FD1432" w:rsidP="00FA7CD2">
                        <w:pPr>
                          <w:rPr>
                            <w:b/>
                            <w:bCs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D1432" w:rsidRPr="00263151" w:rsidRDefault="00FD1432" w:rsidP="00FA7CD2">
                        <w:pPr>
                          <w:rPr>
                            <w:b/>
                            <w:bCs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D1432" w:rsidRPr="00263151" w:rsidRDefault="00FD1432" w:rsidP="00FA7CD2">
                        <w:pPr>
                          <w:rPr>
                            <w:b/>
                            <w:bCs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D1432" w:rsidRPr="00263151" w:rsidRDefault="00FD1432" w:rsidP="00FA7CD2">
                        <w:pPr>
                          <w:rPr>
                            <w:b/>
                            <w:bCs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D1432" w:rsidRPr="00263151" w:rsidRDefault="00FD1432" w:rsidP="00FA7CD2">
                        <w:pPr>
                          <w:rPr>
                            <w:b/>
                            <w:bCs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D1432" w:rsidRPr="00263151" w:rsidRDefault="00FD1432" w:rsidP="00FA7CD2">
                        <w:pPr>
                          <w:rPr>
                            <w:b/>
                            <w:bCs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D1432" w:rsidRPr="00263151" w:rsidRDefault="00FD1432" w:rsidP="00FA7CD2">
                        <w:pPr>
                          <w:rPr>
                            <w:b/>
                            <w:bCs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D1432" w:rsidRPr="00263151" w:rsidRDefault="00FD1432" w:rsidP="00FA7CD2">
                        <w:pPr>
                          <w:rPr>
                            <w:b/>
                            <w:bCs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D1432" w:rsidRPr="00263151" w:rsidRDefault="00FD1432" w:rsidP="00FA7CD2">
                        <w:pPr>
                          <w:rPr>
                            <w:b/>
                            <w:bCs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FD1432" w:rsidRPr="00263151" w:rsidRDefault="00FD1432" w:rsidP="00F2188B">
                  <w:pPr>
                    <w:rPr>
                      <w:b/>
                      <w:bCs/>
                      <w:caps/>
                      <w:sz w:val="10"/>
                      <w:szCs w:val="10"/>
                    </w:rPr>
                  </w:pPr>
                </w:p>
              </w:tc>
            </w:tr>
          </w:tbl>
          <w:p w:rsidR="00FD1432" w:rsidRPr="00263151" w:rsidRDefault="00FD1432" w:rsidP="00F2188B">
            <w:pPr>
              <w:rPr>
                <w:b/>
                <w:bCs/>
                <w:caps/>
                <w:sz w:val="10"/>
                <w:szCs w:val="10"/>
              </w:rPr>
            </w:pPr>
          </w:p>
          <w:p w:rsidR="00FD1432" w:rsidRPr="00263151" w:rsidRDefault="00FD1432" w:rsidP="00F2188B">
            <w:pPr>
              <w:rPr>
                <w:b/>
                <w:bCs/>
                <w:caps/>
                <w:sz w:val="18"/>
                <w:szCs w:val="18"/>
              </w:rPr>
            </w:pPr>
          </w:p>
          <w:p w:rsidR="00FD1432" w:rsidRPr="00263151" w:rsidRDefault="00FD1432" w:rsidP="00263151">
            <w:pPr>
              <w:jc w:val="center"/>
              <w:rPr>
                <w:b/>
                <w:bCs/>
                <w:caps/>
                <w:sz w:val="20"/>
                <w:szCs w:val="20"/>
              </w:rPr>
            </w:pPr>
            <w:r w:rsidRPr="00263151">
              <w:rPr>
                <w:b/>
                <w:bCs/>
                <w:caps/>
                <w:sz w:val="20"/>
                <w:szCs w:val="20"/>
              </w:rPr>
              <w:t>част  III.  Данни за нарушението</w:t>
            </w:r>
          </w:p>
          <w:p w:rsidR="00FD1432" w:rsidRPr="00263151" w:rsidRDefault="00FD1432" w:rsidP="00263151">
            <w:pPr>
              <w:jc w:val="center"/>
              <w:rPr>
                <w:b/>
                <w:bCs/>
                <w:caps/>
                <w:sz w:val="10"/>
                <w:szCs w:val="10"/>
              </w:rPr>
            </w:pPr>
          </w:p>
          <w:tbl>
            <w:tblPr>
              <w:tblW w:w="0" w:type="auto"/>
              <w:tblInd w:w="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694"/>
              <w:gridCol w:w="450"/>
              <w:gridCol w:w="180"/>
              <w:gridCol w:w="8645"/>
            </w:tblGrid>
            <w:tr w:rsidR="00FD1432" w:rsidRPr="00E74DC8">
              <w:tc>
                <w:tcPr>
                  <w:tcW w:w="9969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1432" w:rsidRPr="00263151" w:rsidRDefault="00FD1432" w:rsidP="00967E65">
                  <w:pPr>
                    <w:rPr>
                      <w:sz w:val="20"/>
                      <w:szCs w:val="20"/>
                    </w:rPr>
                  </w:pPr>
                  <w:r w:rsidRPr="00263151">
                    <w:rPr>
                      <w:b/>
                      <w:bCs/>
                      <w:caps/>
                      <w:sz w:val="18"/>
                      <w:szCs w:val="18"/>
                    </w:rPr>
                    <w:t xml:space="preserve">1. Нарушението е свързано с </w:t>
                  </w:r>
                  <w:r w:rsidRPr="00263151">
                    <w:rPr>
                      <w:sz w:val="18"/>
                      <w:szCs w:val="18"/>
                    </w:rPr>
                    <w:t>(отбележете областта на нарушението)</w:t>
                  </w:r>
                </w:p>
              </w:tc>
            </w:tr>
            <w:bookmarkStart w:id="12" w:name="Check13"/>
            <w:tr w:rsidR="00FD1432" w:rsidRPr="00E74DC8">
              <w:tc>
                <w:tcPr>
                  <w:tcW w:w="6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1432" w:rsidRPr="00263151" w:rsidRDefault="00FD1432" w:rsidP="00263151">
                  <w:pPr>
                    <w:jc w:val="right"/>
                    <w:rPr>
                      <w:b/>
                      <w:bCs/>
                      <w:caps/>
                      <w:sz w:val="18"/>
                      <w:szCs w:val="18"/>
                    </w:rPr>
                  </w:pPr>
                  <w:r w:rsidRPr="00263151">
                    <w:rPr>
                      <w:b/>
                      <w:bCs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263151">
                    <w:rPr>
                      <w:b/>
                      <w:bCs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Pr="00263151">
                    <w:rPr>
                      <w:b/>
                      <w:bCs/>
                      <w:caps/>
                      <w:sz w:val="18"/>
                      <w:szCs w:val="18"/>
                    </w:rPr>
                  </w:r>
                  <w:r w:rsidRPr="00263151">
                    <w:rPr>
                      <w:b/>
                      <w:bCs/>
                      <w:caps/>
                      <w:sz w:val="18"/>
                      <w:szCs w:val="18"/>
                    </w:rPr>
                    <w:fldChar w:fldCharType="end"/>
                  </w:r>
                  <w:bookmarkEnd w:id="12"/>
                </w:p>
              </w:tc>
              <w:tc>
                <w:tcPr>
                  <w:tcW w:w="927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1432" w:rsidRPr="00263151" w:rsidRDefault="00FD1432" w:rsidP="00F2188B">
                  <w:pPr>
                    <w:rPr>
                      <w:sz w:val="18"/>
                      <w:szCs w:val="18"/>
                    </w:rPr>
                  </w:pPr>
                  <w:r w:rsidRPr="00263151">
                    <w:rPr>
                      <w:sz w:val="18"/>
                      <w:szCs w:val="18"/>
                    </w:rPr>
                    <w:t>нарушение на българското законодателство или на актове на Европейския съюз в областта на:</w:t>
                  </w:r>
                </w:p>
              </w:tc>
            </w:tr>
            <w:tr w:rsidR="00FD1432" w:rsidRPr="00E74DC8">
              <w:tc>
                <w:tcPr>
                  <w:tcW w:w="6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1432" w:rsidRPr="00263151" w:rsidRDefault="00FD1432" w:rsidP="00F2188B">
                  <w:pPr>
                    <w:rPr>
                      <w:b/>
                      <w:bCs/>
                      <w:caps/>
                      <w:sz w:val="18"/>
                      <w:szCs w:val="18"/>
                    </w:rPr>
                  </w:pPr>
                </w:p>
              </w:tc>
              <w:bookmarkStart w:id="13" w:name="Check14"/>
              <w:tc>
                <w:tcPr>
                  <w:tcW w:w="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1432" w:rsidRPr="00263151" w:rsidRDefault="00FD1432" w:rsidP="00F2188B">
                  <w:pPr>
                    <w:rPr>
                      <w:b/>
                      <w:bCs/>
                      <w:caps/>
                      <w:sz w:val="18"/>
                      <w:szCs w:val="18"/>
                    </w:rPr>
                  </w:pPr>
                  <w:r w:rsidRPr="00263151">
                    <w:rPr>
                      <w:b/>
                      <w:bCs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263151">
                    <w:rPr>
                      <w:b/>
                      <w:bCs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Pr="00263151">
                    <w:rPr>
                      <w:b/>
                      <w:bCs/>
                      <w:caps/>
                      <w:sz w:val="18"/>
                      <w:szCs w:val="18"/>
                    </w:rPr>
                  </w:r>
                  <w:r w:rsidRPr="00263151">
                    <w:rPr>
                      <w:b/>
                      <w:bCs/>
                      <w:caps/>
                      <w:sz w:val="18"/>
                      <w:szCs w:val="18"/>
                    </w:rPr>
                    <w:fldChar w:fldCharType="end"/>
                  </w:r>
                  <w:bookmarkEnd w:id="13"/>
                </w:p>
              </w:tc>
              <w:tc>
                <w:tcPr>
                  <w:tcW w:w="88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1432" w:rsidRPr="00263151" w:rsidRDefault="00FD1432" w:rsidP="00F2188B">
                  <w:pPr>
                    <w:rPr>
                      <w:sz w:val="18"/>
                      <w:szCs w:val="18"/>
                    </w:rPr>
                  </w:pPr>
                  <w:r w:rsidRPr="00263151">
                    <w:rPr>
                      <w:sz w:val="18"/>
                      <w:szCs w:val="18"/>
                    </w:rPr>
                    <w:t>обществените поръчки;</w:t>
                  </w:r>
                </w:p>
              </w:tc>
            </w:tr>
            <w:tr w:rsidR="00FD1432" w:rsidRPr="00E74DC8">
              <w:tc>
                <w:tcPr>
                  <w:tcW w:w="6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1432" w:rsidRPr="00263151" w:rsidRDefault="00FD1432" w:rsidP="00F2188B">
                  <w:pPr>
                    <w:rPr>
                      <w:b/>
                      <w:bCs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1432" w:rsidRPr="00263151" w:rsidRDefault="00FD1432" w:rsidP="00F2188B">
                  <w:pPr>
                    <w:rPr>
                      <w:b/>
                      <w:bCs/>
                      <w:caps/>
                      <w:sz w:val="6"/>
                      <w:szCs w:val="6"/>
                    </w:rPr>
                  </w:pPr>
                </w:p>
                <w:bookmarkStart w:id="14" w:name="Check15"/>
                <w:p w:rsidR="00FD1432" w:rsidRPr="00263151" w:rsidRDefault="00FD1432" w:rsidP="00F2188B">
                  <w:pPr>
                    <w:rPr>
                      <w:b/>
                      <w:bCs/>
                      <w:caps/>
                      <w:sz w:val="18"/>
                      <w:szCs w:val="18"/>
                    </w:rPr>
                  </w:pPr>
                  <w:r w:rsidRPr="00263151">
                    <w:rPr>
                      <w:b/>
                      <w:bCs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5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263151">
                    <w:rPr>
                      <w:b/>
                      <w:bCs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Pr="00263151">
                    <w:rPr>
                      <w:b/>
                      <w:bCs/>
                      <w:caps/>
                      <w:sz w:val="18"/>
                      <w:szCs w:val="18"/>
                    </w:rPr>
                  </w:r>
                  <w:r w:rsidRPr="00263151">
                    <w:rPr>
                      <w:b/>
                      <w:bCs/>
                      <w:caps/>
                      <w:sz w:val="18"/>
                      <w:szCs w:val="18"/>
                    </w:rPr>
                    <w:fldChar w:fldCharType="end"/>
                  </w:r>
                  <w:bookmarkEnd w:id="14"/>
                </w:p>
              </w:tc>
              <w:tc>
                <w:tcPr>
                  <w:tcW w:w="88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1432" w:rsidRPr="00263151" w:rsidRDefault="00FD1432" w:rsidP="00F2188B">
                  <w:pPr>
                    <w:rPr>
                      <w:b/>
                      <w:bCs/>
                      <w:caps/>
                      <w:sz w:val="18"/>
                      <w:szCs w:val="18"/>
                    </w:rPr>
                  </w:pPr>
                  <w:r w:rsidRPr="00263151">
                    <w:rPr>
                      <w:sz w:val="18"/>
                      <w:szCs w:val="18"/>
                    </w:rPr>
                    <w:t>финансовите услуги, продукти и пазари и предотвратяването на изпирането на пари и финансирането на тероризма;</w:t>
                  </w:r>
                </w:p>
              </w:tc>
            </w:tr>
            <w:tr w:rsidR="00FD1432" w:rsidRPr="00E74DC8">
              <w:tc>
                <w:tcPr>
                  <w:tcW w:w="6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1432" w:rsidRPr="00263151" w:rsidRDefault="00FD1432" w:rsidP="00F2188B">
                  <w:pPr>
                    <w:rPr>
                      <w:b/>
                      <w:bCs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1432" w:rsidRPr="00263151" w:rsidRDefault="00FD1432" w:rsidP="00F2188B">
                  <w:pPr>
                    <w:rPr>
                      <w:b/>
                      <w:bCs/>
                      <w:caps/>
                      <w:sz w:val="6"/>
                      <w:szCs w:val="6"/>
                    </w:rPr>
                  </w:pPr>
                </w:p>
                <w:bookmarkStart w:id="15" w:name="Check16"/>
                <w:p w:rsidR="00FD1432" w:rsidRPr="00263151" w:rsidRDefault="00FD1432" w:rsidP="00F2188B">
                  <w:pPr>
                    <w:rPr>
                      <w:b/>
                      <w:bCs/>
                      <w:caps/>
                      <w:sz w:val="18"/>
                      <w:szCs w:val="18"/>
                    </w:rPr>
                  </w:pPr>
                  <w:r w:rsidRPr="00263151">
                    <w:rPr>
                      <w:b/>
                      <w:bCs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6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263151">
                    <w:rPr>
                      <w:b/>
                      <w:bCs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Pr="00263151">
                    <w:rPr>
                      <w:b/>
                      <w:bCs/>
                      <w:caps/>
                      <w:sz w:val="18"/>
                      <w:szCs w:val="18"/>
                    </w:rPr>
                  </w:r>
                  <w:r w:rsidRPr="00263151">
                    <w:rPr>
                      <w:b/>
                      <w:bCs/>
                      <w:caps/>
                      <w:sz w:val="18"/>
                      <w:szCs w:val="18"/>
                    </w:rPr>
                    <w:fldChar w:fldCharType="end"/>
                  </w:r>
                  <w:bookmarkEnd w:id="15"/>
                </w:p>
                <w:p w:rsidR="00FD1432" w:rsidRPr="00263151" w:rsidRDefault="00FD1432" w:rsidP="00F2188B">
                  <w:pPr>
                    <w:rPr>
                      <w:b/>
                      <w:bCs/>
                      <w:caps/>
                      <w:sz w:val="4"/>
                      <w:szCs w:val="4"/>
                    </w:rPr>
                  </w:pPr>
                </w:p>
              </w:tc>
              <w:tc>
                <w:tcPr>
                  <w:tcW w:w="88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1432" w:rsidRPr="00263151" w:rsidRDefault="00FD1432" w:rsidP="00F2188B">
                  <w:pPr>
                    <w:rPr>
                      <w:sz w:val="4"/>
                      <w:szCs w:val="4"/>
                      <w:shd w:val="clear" w:color="auto" w:fill="FFFFFF"/>
                    </w:rPr>
                  </w:pPr>
                </w:p>
                <w:p w:rsidR="00FD1432" w:rsidRPr="00263151" w:rsidRDefault="00FD1432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263151">
                    <w:rPr>
                      <w:sz w:val="18"/>
                      <w:szCs w:val="18"/>
                    </w:rPr>
                    <w:t>безопасността и съответствието на продуктите;</w:t>
                  </w:r>
                </w:p>
              </w:tc>
            </w:tr>
            <w:tr w:rsidR="00FD1432" w:rsidRPr="00E74DC8">
              <w:tc>
                <w:tcPr>
                  <w:tcW w:w="6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1432" w:rsidRPr="00263151" w:rsidRDefault="00FD1432" w:rsidP="00F2188B">
                  <w:pPr>
                    <w:rPr>
                      <w:b/>
                      <w:bCs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1432" w:rsidRPr="00263151" w:rsidRDefault="00FD1432" w:rsidP="00F2188B">
                  <w:pPr>
                    <w:rPr>
                      <w:b/>
                      <w:bCs/>
                      <w:caps/>
                      <w:sz w:val="6"/>
                      <w:szCs w:val="6"/>
                    </w:rPr>
                  </w:pPr>
                </w:p>
                <w:bookmarkStart w:id="16" w:name="Check17"/>
                <w:p w:rsidR="00FD1432" w:rsidRPr="00263151" w:rsidRDefault="00FD1432" w:rsidP="00F2188B">
                  <w:pPr>
                    <w:rPr>
                      <w:b/>
                      <w:bCs/>
                      <w:caps/>
                      <w:sz w:val="18"/>
                      <w:szCs w:val="18"/>
                    </w:rPr>
                  </w:pPr>
                  <w:r w:rsidRPr="00263151">
                    <w:rPr>
                      <w:b/>
                      <w:bCs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7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263151">
                    <w:rPr>
                      <w:b/>
                      <w:bCs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Pr="00263151">
                    <w:rPr>
                      <w:b/>
                      <w:bCs/>
                      <w:caps/>
                      <w:sz w:val="18"/>
                      <w:szCs w:val="18"/>
                    </w:rPr>
                  </w:r>
                  <w:r w:rsidRPr="00263151">
                    <w:rPr>
                      <w:b/>
                      <w:bCs/>
                      <w:caps/>
                      <w:sz w:val="18"/>
                      <w:szCs w:val="18"/>
                    </w:rPr>
                    <w:fldChar w:fldCharType="end"/>
                  </w:r>
                  <w:bookmarkEnd w:id="16"/>
                </w:p>
                <w:p w:rsidR="00FD1432" w:rsidRPr="00263151" w:rsidRDefault="00FD1432" w:rsidP="00F2188B">
                  <w:pPr>
                    <w:rPr>
                      <w:b/>
                      <w:bCs/>
                      <w:caps/>
                      <w:sz w:val="4"/>
                      <w:szCs w:val="4"/>
                    </w:rPr>
                  </w:pPr>
                </w:p>
              </w:tc>
              <w:tc>
                <w:tcPr>
                  <w:tcW w:w="88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1432" w:rsidRPr="00263151" w:rsidRDefault="00FD1432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  <w:p w:rsidR="00FD1432" w:rsidRPr="00263151" w:rsidRDefault="00FD1432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263151">
                    <w:rPr>
                      <w:sz w:val="18"/>
                      <w:szCs w:val="18"/>
                    </w:rPr>
                    <w:t>безопасността на транспорта;</w:t>
                  </w:r>
                </w:p>
              </w:tc>
            </w:tr>
            <w:tr w:rsidR="00FD1432" w:rsidRPr="00E74DC8">
              <w:tc>
                <w:tcPr>
                  <w:tcW w:w="6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1432" w:rsidRPr="00263151" w:rsidRDefault="00FD1432" w:rsidP="00F2188B">
                  <w:pPr>
                    <w:rPr>
                      <w:b/>
                      <w:bCs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1432" w:rsidRPr="00263151" w:rsidRDefault="00FD1432" w:rsidP="00F2188B">
                  <w:pPr>
                    <w:rPr>
                      <w:b/>
                      <w:bCs/>
                      <w:caps/>
                      <w:sz w:val="6"/>
                      <w:szCs w:val="6"/>
                    </w:rPr>
                  </w:pPr>
                </w:p>
                <w:bookmarkStart w:id="17" w:name="Check18"/>
                <w:p w:rsidR="00FD1432" w:rsidRPr="00263151" w:rsidRDefault="00FD1432" w:rsidP="00F2188B">
                  <w:pPr>
                    <w:rPr>
                      <w:b/>
                      <w:bCs/>
                      <w:caps/>
                      <w:sz w:val="18"/>
                      <w:szCs w:val="18"/>
                    </w:rPr>
                  </w:pPr>
                  <w:r w:rsidRPr="00263151">
                    <w:rPr>
                      <w:b/>
                      <w:bCs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263151">
                    <w:rPr>
                      <w:b/>
                      <w:bCs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Pr="00263151">
                    <w:rPr>
                      <w:b/>
                      <w:bCs/>
                      <w:caps/>
                      <w:sz w:val="18"/>
                      <w:szCs w:val="18"/>
                    </w:rPr>
                  </w:r>
                  <w:r w:rsidRPr="00263151">
                    <w:rPr>
                      <w:b/>
                      <w:bCs/>
                      <w:caps/>
                      <w:sz w:val="18"/>
                      <w:szCs w:val="18"/>
                    </w:rPr>
                    <w:fldChar w:fldCharType="end"/>
                  </w:r>
                  <w:bookmarkEnd w:id="17"/>
                </w:p>
                <w:p w:rsidR="00FD1432" w:rsidRPr="00263151" w:rsidRDefault="00FD1432" w:rsidP="00F2188B">
                  <w:pPr>
                    <w:rPr>
                      <w:b/>
                      <w:bCs/>
                      <w:caps/>
                      <w:sz w:val="4"/>
                      <w:szCs w:val="4"/>
                    </w:rPr>
                  </w:pPr>
                </w:p>
              </w:tc>
              <w:tc>
                <w:tcPr>
                  <w:tcW w:w="88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1432" w:rsidRPr="00263151" w:rsidRDefault="00FD1432" w:rsidP="00F2188B">
                  <w:pPr>
                    <w:rPr>
                      <w:sz w:val="18"/>
                      <w:szCs w:val="18"/>
                    </w:rPr>
                  </w:pPr>
                  <w:r w:rsidRPr="00263151">
                    <w:rPr>
                      <w:sz w:val="18"/>
                      <w:szCs w:val="18"/>
                    </w:rPr>
                    <w:t>опазването на околната среда;</w:t>
                  </w:r>
                </w:p>
              </w:tc>
            </w:tr>
            <w:tr w:rsidR="00FD1432" w:rsidRPr="00E74DC8">
              <w:tc>
                <w:tcPr>
                  <w:tcW w:w="6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1432" w:rsidRPr="00263151" w:rsidRDefault="00FD1432" w:rsidP="00F2188B">
                  <w:pPr>
                    <w:rPr>
                      <w:b/>
                      <w:bCs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1432" w:rsidRPr="00263151" w:rsidRDefault="00FD1432" w:rsidP="00F2188B">
                  <w:pPr>
                    <w:rPr>
                      <w:b/>
                      <w:bCs/>
                      <w:caps/>
                      <w:sz w:val="6"/>
                      <w:szCs w:val="6"/>
                    </w:rPr>
                  </w:pPr>
                </w:p>
                <w:p w:rsidR="00FD1432" w:rsidRPr="00263151" w:rsidRDefault="00FD1432" w:rsidP="00F2188B">
                  <w:pPr>
                    <w:rPr>
                      <w:b/>
                      <w:bCs/>
                      <w:caps/>
                      <w:sz w:val="18"/>
                      <w:szCs w:val="18"/>
                    </w:rPr>
                  </w:pPr>
                  <w:r w:rsidRPr="00263151">
                    <w:rPr>
                      <w:b/>
                      <w:bCs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263151">
                    <w:rPr>
                      <w:b/>
                      <w:bCs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Pr="00263151">
                    <w:rPr>
                      <w:b/>
                      <w:bCs/>
                      <w:caps/>
                      <w:sz w:val="18"/>
                      <w:szCs w:val="18"/>
                    </w:rPr>
                  </w:r>
                  <w:r w:rsidRPr="00263151">
                    <w:rPr>
                      <w:b/>
                      <w:bCs/>
                      <w:caps/>
                      <w:sz w:val="18"/>
                      <w:szCs w:val="18"/>
                    </w:rPr>
                    <w:fldChar w:fldCharType="end"/>
                  </w:r>
                </w:p>
                <w:p w:rsidR="00FD1432" w:rsidRPr="00263151" w:rsidRDefault="00FD1432" w:rsidP="00F2188B">
                  <w:pPr>
                    <w:rPr>
                      <w:b/>
                      <w:bCs/>
                      <w:caps/>
                      <w:sz w:val="4"/>
                      <w:szCs w:val="4"/>
                    </w:rPr>
                  </w:pPr>
                </w:p>
              </w:tc>
              <w:tc>
                <w:tcPr>
                  <w:tcW w:w="88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1432" w:rsidRPr="00263151" w:rsidRDefault="00FD1432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263151">
                    <w:rPr>
                      <w:sz w:val="18"/>
                      <w:szCs w:val="18"/>
                    </w:rPr>
                    <w:t>радиационната защита и ядрената безопасност;</w:t>
                  </w:r>
                </w:p>
              </w:tc>
            </w:tr>
            <w:tr w:rsidR="00FD1432" w:rsidRPr="00E74DC8">
              <w:tc>
                <w:tcPr>
                  <w:tcW w:w="6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1432" w:rsidRPr="00263151" w:rsidRDefault="00FD1432" w:rsidP="00F2188B">
                  <w:pPr>
                    <w:rPr>
                      <w:b/>
                      <w:bCs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1432" w:rsidRPr="00263151" w:rsidRDefault="00FD1432" w:rsidP="00F2188B">
                  <w:pPr>
                    <w:rPr>
                      <w:b/>
                      <w:bCs/>
                      <w:caps/>
                      <w:sz w:val="6"/>
                      <w:szCs w:val="6"/>
                    </w:rPr>
                  </w:pPr>
                </w:p>
                <w:p w:rsidR="00FD1432" w:rsidRPr="00263151" w:rsidRDefault="00FD1432" w:rsidP="00F2188B">
                  <w:pPr>
                    <w:rPr>
                      <w:b/>
                      <w:bCs/>
                      <w:caps/>
                      <w:sz w:val="18"/>
                      <w:szCs w:val="18"/>
                    </w:rPr>
                  </w:pPr>
                  <w:r w:rsidRPr="00263151">
                    <w:rPr>
                      <w:b/>
                      <w:bCs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263151">
                    <w:rPr>
                      <w:b/>
                      <w:bCs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Pr="00263151">
                    <w:rPr>
                      <w:b/>
                      <w:bCs/>
                      <w:caps/>
                      <w:sz w:val="18"/>
                      <w:szCs w:val="18"/>
                    </w:rPr>
                  </w:r>
                  <w:r w:rsidRPr="00263151">
                    <w:rPr>
                      <w:b/>
                      <w:bCs/>
                      <w:caps/>
                      <w:sz w:val="18"/>
                      <w:szCs w:val="18"/>
                    </w:rPr>
                    <w:fldChar w:fldCharType="end"/>
                  </w:r>
                </w:p>
                <w:p w:rsidR="00FD1432" w:rsidRPr="00263151" w:rsidRDefault="00FD1432" w:rsidP="00F2188B">
                  <w:pPr>
                    <w:rPr>
                      <w:b/>
                      <w:bCs/>
                      <w:caps/>
                      <w:sz w:val="6"/>
                      <w:szCs w:val="6"/>
                    </w:rPr>
                  </w:pPr>
                </w:p>
              </w:tc>
              <w:tc>
                <w:tcPr>
                  <w:tcW w:w="88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1432" w:rsidRPr="00263151" w:rsidRDefault="00FD1432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263151">
                    <w:rPr>
                      <w:sz w:val="18"/>
                      <w:szCs w:val="18"/>
                    </w:rPr>
                    <w:t>безопасността на храните и фуражите, здравето на животните и хуманното отношение към тях;</w:t>
                  </w:r>
                </w:p>
              </w:tc>
            </w:tr>
            <w:tr w:rsidR="00FD1432" w:rsidRPr="00E74DC8">
              <w:tc>
                <w:tcPr>
                  <w:tcW w:w="6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1432" w:rsidRPr="00263151" w:rsidRDefault="00FD1432" w:rsidP="00F2188B">
                  <w:pPr>
                    <w:rPr>
                      <w:b/>
                      <w:bCs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1432" w:rsidRPr="00263151" w:rsidRDefault="00FD1432" w:rsidP="00F2188B">
                  <w:pPr>
                    <w:rPr>
                      <w:b/>
                      <w:bCs/>
                      <w:caps/>
                      <w:sz w:val="6"/>
                      <w:szCs w:val="6"/>
                    </w:rPr>
                  </w:pPr>
                </w:p>
                <w:p w:rsidR="00FD1432" w:rsidRPr="00263151" w:rsidRDefault="00FD1432" w:rsidP="00F2188B">
                  <w:pPr>
                    <w:rPr>
                      <w:b/>
                      <w:bCs/>
                      <w:caps/>
                      <w:sz w:val="18"/>
                      <w:szCs w:val="18"/>
                    </w:rPr>
                  </w:pPr>
                  <w:r w:rsidRPr="00263151">
                    <w:rPr>
                      <w:b/>
                      <w:bCs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263151">
                    <w:rPr>
                      <w:b/>
                      <w:bCs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Pr="00263151">
                    <w:rPr>
                      <w:b/>
                      <w:bCs/>
                      <w:caps/>
                      <w:sz w:val="18"/>
                      <w:szCs w:val="18"/>
                    </w:rPr>
                  </w:r>
                  <w:r w:rsidRPr="00263151">
                    <w:rPr>
                      <w:b/>
                      <w:bCs/>
                      <w:caps/>
                      <w:sz w:val="18"/>
                      <w:szCs w:val="18"/>
                    </w:rPr>
                    <w:fldChar w:fldCharType="end"/>
                  </w:r>
                </w:p>
                <w:p w:rsidR="00FD1432" w:rsidRPr="00263151" w:rsidRDefault="00FD1432" w:rsidP="00F2188B">
                  <w:pPr>
                    <w:rPr>
                      <w:b/>
                      <w:bCs/>
                      <w:caps/>
                      <w:sz w:val="4"/>
                      <w:szCs w:val="4"/>
                    </w:rPr>
                  </w:pPr>
                </w:p>
              </w:tc>
              <w:tc>
                <w:tcPr>
                  <w:tcW w:w="88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1432" w:rsidRPr="00263151" w:rsidRDefault="00FD1432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263151">
                    <w:rPr>
                      <w:sz w:val="18"/>
                      <w:szCs w:val="18"/>
                    </w:rPr>
                    <w:t>общественото здраве;</w:t>
                  </w:r>
                </w:p>
              </w:tc>
            </w:tr>
            <w:tr w:rsidR="00FD1432" w:rsidRPr="00E74DC8">
              <w:tc>
                <w:tcPr>
                  <w:tcW w:w="6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1432" w:rsidRPr="00263151" w:rsidRDefault="00FD1432" w:rsidP="00F2188B">
                  <w:pPr>
                    <w:rPr>
                      <w:b/>
                      <w:bCs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1432" w:rsidRPr="00263151" w:rsidRDefault="00FD1432" w:rsidP="00F2188B">
                  <w:pPr>
                    <w:rPr>
                      <w:b/>
                      <w:bCs/>
                      <w:caps/>
                      <w:sz w:val="6"/>
                      <w:szCs w:val="6"/>
                    </w:rPr>
                  </w:pPr>
                </w:p>
                <w:p w:rsidR="00FD1432" w:rsidRPr="00263151" w:rsidRDefault="00FD1432" w:rsidP="00F2188B">
                  <w:pPr>
                    <w:rPr>
                      <w:b/>
                      <w:bCs/>
                      <w:caps/>
                      <w:sz w:val="18"/>
                      <w:szCs w:val="18"/>
                    </w:rPr>
                  </w:pPr>
                  <w:r w:rsidRPr="00263151">
                    <w:rPr>
                      <w:b/>
                      <w:bCs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263151">
                    <w:rPr>
                      <w:b/>
                      <w:bCs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Pr="00263151">
                    <w:rPr>
                      <w:b/>
                      <w:bCs/>
                      <w:caps/>
                      <w:sz w:val="18"/>
                      <w:szCs w:val="18"/>
                    </w:rPr>
                  </w:r>
                  <w:r w:rsidRPr="00263151">
                    <w:rPr>
                      <w:b/>
                      <w:bCs/>
                      <w:caps/>
                      <w:sz w:val="18"/>
                      <w:szCs w:val="18"/>
                    </w:rPr>
                    <w:fldChar w:fldCharType="end"/>
                  </w:r>
                </w:p>
                <w:p w:rsidR="00FD1432" w:rsidRPr="00263151" w:rsidRDefault="00FD1432" w:rsidP="00F2188B">
                  <w:pPr>
                    <w:rPr>
                      <w:b/>
                      <w:bCs/>
                      <w:caps/>
                      <w:sz w:val="4"/>
                      <w:szCs w:val="4"/>
                    </w:rPr>
                  </w:pPr>
                </w:p>
              </w:tc>
              <w:tc>
                <w:tcPr>
                  <w:tcW w:w="88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1432" w:rsidRPr="00263151" w:rsidRDefault="00FD1432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263151">
                    <w:rPr>
                      <w:sz w:val="18"/>
                      <w:szCs w:val="18"/>
                    </w:rPr>
                    <w:t>защитата на потребителите;</w:t>
                  </w:r>
                </w:p>
              </w:tc>
            </w:tr>
            <w:tr w:rsidR="00FD1432" w:rsidRPr="00E74DC8">
              <w:tc>
                <w:tcPr>
                  <w:tcW w:w="6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1432" w:rsidRPr="00263151" w:rsidRDefault="00FD1432" w:rsidP="00F2188B">
                  <w:pPr>
                    <w:rPr>
                      <w:b/>
                      <w:bCs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1432" w:rsidRPr="00263151" w:rsidRDefault="00FD1432" w:rsidP="00F2188B">
                  <w:pPr>
                    <w:rPr>
                      <w:b/>
                      <w:bCs/>
                      <w:caps/>
                      <w:sz w:val="6"/>
                      <w:szCs w:val="6"/>
                    </w:rPr>
                  </w:pPr>
                </w:p>
                <w:p w:rsidR="00FD1432" w:rsidRPr="00263151" w:rsidRDefault="00FD1432" w:rsidP="00F2188B">
                  <w:pPr>
                    <w:rPr>
                      <w:b/>
                      <w:bCs/>
                      <w:caps/>
                      <w:sz w:val="18"/>
                      <w:szCs w:val="18"/>
                    </w:rPr>
                  </w:pPr>
                  <w:r w:rsidRPr="00263151">
                    <w:rPr>
                      <w:b/>
                      <w:bCs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263151">
                    <w:rPr>
                      <w:b/>
                      <w:bCs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Pr="00263151">
                    <w:rPr>
                      <w:b/>
                      <w:bCs/>
                      <w:caps/>
                      <w:sz w:val="18"/>
                      <w:szCs w:val="18"/>
                    </w:rPr>
                  </w:r>
                  <w:r w:rsidRPr="00263151">
                    <w:rPr>
                      <w:b/>
                      <w:bCs/>
                      <w:caps/>
                      <w:sz w:val="18"/>
                      <w:szCs w:val="18"/>
                    </w:rPr>
                    <w:fldChar w:fldCharType="end"/>
                  </w:r>
                </w:p>
                <w:p w:rsidR="00FD1432" w:rsidRPr="00263151" w:rsidRDefault="00FD1432" w:rsidP="00F2188B">
                  <w:pPr>
                    <w:rPr>
                      <w:b/>
                      <w:bCs/>
                      <w:caps/>
                      <w:sz w:val="4"/>
                      <w:szCs w:val="4"/>
                    </w:rPr>
                  </w:pPr>
                </w:p>
              </w:tc>
              <w:tc>
                <w:tcPr>
                  <w:tcW w:w="88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1432" w:rsidRPr="00263151" w:rsidRDefault="00FD1432" w:rsidP="00F2188B">
                  <w:pPr>
                    <w:rPr>
                      <w:sz w:val="18"/>
                      <w:szCs w:val="18"/>
                    </w:rPr>
                  </w:pPr>
                  <w:r w:rsidRPr="00263151">
                    <w:rPr>
                      <w:sz w:val="18"/>
                      <w:szCs w:val="18"/>
                    </w:rPr>
                    <w:t>защитата на неприкосновеността на личния живот и личните данни;</w:t>
                  </w:r>
                </w:p>
              </w:tc>
            </w:tr>
            <w:tr w:rsidR="00FD1432" w:rsidRPr="00E74DC8">
              <w:tc>
                <w:tcPr>
                  <w:tcW w:w="6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1432" w:rsidRPr="00263151" w:rsidRDefault="00FD1432" w:rsidP="00F2188B">
                  <w:pPr>
                    <w:rPr>
                      <w:b/>
                      <w:bCs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1432" w:rsidRPr="00263151" w:rsidRDefault="00FD1432" w:rsidP="00F2188B">
                  <w:pPr>
                    <w:rPr>
                      <w:b/>
                      <w:bCs/>
                      <w:caps/>
                      <w:sz w:val="6"/>
                      <w:szCs w:val="6"/>
                    </w:rPr>
                  </w:pPr>
                </w:p>
                <w:p w:rsidR="00FD1432" w:rsidRPr="00263151" w:rsidRDefault="00FD1432" w:rsidP="00F2188B">
                  <w:pPr>
                    <w:rPr>
                      <w:b/>
                      <w:bCs/>
                      <w:caps/>
                      <w:sz w:val="18"/>
                      <w:szCs w:val="18"/>
                    </w:rPr>
                  </w:pPr>
                  <w:r w:rsidRPr="00263151">
                    <w:rPr>
                      <w:b/>
                      <w:bCs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263151">
                    <w:rPr>
                      <w:b/>
                      <w:bCs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Pr="00263151">
                    <w:rPr>
                      <w:b/>
                      <w:bCs/>
                      <w:caps/>
                      <w:sz w:val="18"/>
                      <w:szCs w:val="18"/>
                    </w:rPr>
                  </w:r>
                  <w:r w:rsidRPr="00263151">
                    <w:rPr>
                      <w:b/>
                      <w:bCs/>
                      <w:caps/>
                      <w:sz w:val="18"/>
                      <w:szCs w:val="18"/>
                    </w:rPr>
                    <w:fldChar w:fldCharType="end"/>
                  </w:r>
                </w:p>
                <w:p w:rsidR="00FD1432" w:rsidRPr="00263151" w:rsidRDefault="00FD1432" w:rsidP="00F2188B">
                  <w:pPr>
                    <w:rPr>
                      <w:b/>
                      <w:bCs/>
                      <w:caps/>
                      <w:sz w:val="4"/>
                      <w:szCs w:val="4"/>
                    </w:rPr>
                  </w:pPr>
                </w:p>
              </w:tc>
              <w:tc>
                <w:tcPr>
                  <w:tcW w:w="88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1432" w:rsidRPr="00263151" w:rsidRDefault="00FD1432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263151">
                    <w:rPr>
                      <w:sz w:val="18"/>
                      <w:szCs w:val="18"/>
                    </w:rPr>
                    <w:t>сигурността на мрежите и информационните системи;</w:t>
                  </w:r>
                </w:p>
              </w:tc>
            </w:tr>
            <w:tr w:rsidR="00FD1432" w:rsidRPr="00E74DC8">
              <w:tc>
                <w:tcPr>
                  <w:tcW w:w="6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1432" w:rsidRPr="00263151" w:rsidRDefault="00FD1432" w:rsidP="00EA68BE">
                  <w:pPr>
                    <w:rPr>
                      <w:b/>
                      <w:bCs/>
                      <w:caps/>
                      <w:sz w:val="6"/>
                      <w:szCs w:val="6"/>
                    </w:rPr>
                  </w:pPr>
                </w:p>
                <w:p w:rsidR="00FD1432" w:rsidRPr="00263151" w:rsidRDefault="00FD1432" w:rsidP="00263151">
                  <w:pPr>
                    <w:jc w:val="right"/>
                    <w:rPr>
                      <w:b/>
                      <w:bCs/>
                      <w:caps/>
                      <w:sz w:val="18"/>
                      <w:szCs w:val="18"/>
                    </w:rPr>
                  </w:pPr>
                  <w:r w:rsidRPr="00263151">
                    <w:rPr>
                      <w:b/>
                      <w:bCs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263151">
                    <w:rPr>
                      <w:b/>
                      <w:bCs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Pr="00263151">
                    <w:rPr>
                      <w:b/>
                      <w:bCs/>
                      <w:caps/>
                      <w:sz w:val="18"/>
                      <w:szCs w:val="18"/>
                    </w:rPr>
                  </w:r>
                  <w:r w:rsidRPr="00263151">
                    <w:rPr>
                      <w:b/>
                      <w:bCs/>
                      <w:caps/>
                      <w:sz w:val="18"/>
                      <w:szCs w:val="18"/>
                    </w:rPr>
                    <w:fldChar w:fldCharType="end"/>
                  </w:r>
                </w:p>
                <w:p w:rsidR="00FD1432" w:rsidRPr="00263151" w:rsidRDefault="00FD1432" w:rsidP="00F2188B">
                  <w:pPr>
                    <w:rPr>
                      <w:b/>
                      <w:bCs/>
                      <w:caps/>
                      <w:sz w:val="4"/>
                      <w:szCs w:val="4"/>
                    </w:rPr>
                  </w:pPr>
                </w:p>
              </w:tc>
              <w:tc>
                <w:tcPr>
                  <w:tcW w:w="927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1432" w:rsidRPr="00263151" w:rsidRDefault="00FD1432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263151">
                    <w:rPr>
                      <w:sz w:val="18"/>
                      <w:szCs w:val="18"/>
                    </w:rPr>
                    <w:t>нарушение, което засяга финансовите интереси на Европейския съюз по смисъла на чл. 325 от Договора за функционирането на Европейския съюз;</w:t>
                  </w:r>
                </w:p>
              </w:tc>
            </w:tr>
            <w:tr w:rsidR="00FD1432" w:rsidRPr="00E74DC8">
              <w:tc>
                <w:tcPr>
                  <w:tcW w:w="6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1432" w:rsidRPr="00263151" w:rsidRDefault="00FD1432" w:rsidP="00263151">
                  <w:pPr>
                    <w:jc w:val="right"/>
                    <w:rPr>
                      <w:b/>
                      <w:bCs/>
                      <w:caps/>
                      <w:sz w:val="18"/>
                      <w:szCs w:val="18"/>
                    </w:rPr>
                  </w:pPr>
                </w:p>
                <w:p w:rsidR="00FD1432" w:rsidRPr="00263151" w:rsidRDefault="00FD1432" w:rsidP="00263151">
                  <w:pPr>
                    <w:jc w:val="right"/>
                    <w:rPr>
                      <w:b/>
                      <w:bCs/>
                      <w:caps/>
                      <w:sz w:val="18"/>
                      <w:szCs w:val="18"/>
                    </w:rPr>
                  </w:pPr>
                  <w:r w:rsidRPr="00263151">
                    <w:rPr>
                      <w:b/>
                      <w:bCs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263151">
                    <w:rPr>
                      <w:b/>
                      <w:bCs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Pr="00263151">
                    <w:rPr>
                      <w:b/>
                      <w:bCs/>
                      <w:caps/>
                      <w:sz w:val="18"/>
                      <w:szCs w:val="18"/>
                    </w:rPr>
                  </w:r>
                  <w:r w:rsidRPr="00263151">
                    <w:rPr>
                      <w:b/>
                      <w:bCs/>
                      <w:caps/>
                      <w:sz w:val="18"/>
                      <w:szCs w:val="18"/>
                    </w:rPr>
                    <w:fldChar w:fldCharType="end"/>
                  </w:r>
                </w:p>
                <w:p w:rsidR="00FD1432" w:rsidRPr="00263151" w:rsidRDefault="00FD1432" w:rsidP="00EA68BE">
                  <w:pPr>
                    <w:rPr>
                      <w:b/>
                      <w:bCs/>
                      <w:caps/>
                      <w:sz w:val="6"/>
                      <w:szCs w:val="6"/>
                    </w:rPr>
                  </w:pPr>
                </w:p>
              </w:tc>
              <w:tc>
                <w:tcPr>
                  <w:tcW w:w="927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1432" w:rsidRPr="00263151" w:rsidRDefault="00FD1432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263151">
                    <w:rPr>
                      <w:sz w:val="18"/>
                      <w:szCs w:val="18"/>
                    </w:rPr>
                    <w:t>нарушение на правилата на вътрешния пазар по смисъла на чл. 26, параграф 2 от Договора за функционирането на Европейския съюз, включително правилата на Европейския съюз и българското законодателство относно конкуренцията и държавните помощи;</w:t>
                  </w:r>
                </w:p>
              </w:tc>
            </w:tr>
            <w:tr w:rsidR="00FD1432" w:rsidRPr="00E74DC8">
              <w:tc>
                <w:tcPr>
                  <w:tcW w:w="6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1432" w:rsidRPr="00263151" w:rsidRDefault="00FD1432" w:rsidP="00EA68BE">
                  <w:pPr>
                    <w:rPr>
                      <w:b/>
                      <w:bCs/>
                      <w:caps/>
                      <w:sz w:val="6"/>
                      <w:szCs w:val="6"/>
                    </w:rPr>
                  </w:pPr>
                </w:p>
                <w:p w:rsidR="00FD1432" w:rsidRPr="00263151" w:rsidRDefault="00FD1432" w:rsidP="00263151">
                  <w:pPr>
                    <w:jc w:val="right"/>
                    <w:rPr>
                      <w:b/>
                      <w:bCs/>
                      <w:caps/>
                      <w:sz w:val="18"/>
                      <w:szCs w:val="18"/>
                    </w:rPr>
                  </w:pPr>
                  <w:r w:rsidRPr="00263151">
                    <w:rPr>
                      <w:b/>
                      <w:bCs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263151">
                    <w:rPr>
                      <w:b/>
                      <w:bCs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Pr="00263151">
                    <w:rPr>
                      <w:b/>
                      <w:bCs/>
                      <w:caps/>
                      <w:sz w:val="18"/>
                      <w:szCs w:val="18"/>
                    </w:rPr>
                  </w:r>
                  <w:r w:rsidRPr="00263151">
                    <w:rPr>
                      <w:b/>
                      <w:bCs/>
                      <w:caps/>
                      <w:sz w:val="18"/>
                      <w:szCs w:val="18"/>
                    </w:rPr>
                    <w:fldChar w:fldCharType="end"/>
                  </w:r>
                </w:p>
                <w:p w:rsidR="00FD1432" w:rsidRPr="00263151" w:rsidRDefault="00FD1432" w:rsidP="00EA68BE">
                  <w:pPr>
                    <w:rPr>
                      <w:b/>
                      <w:bCs/>
                      <w:caps/>
                      <w:sz w:val="6"/>
                      <w:szCs w:val="6"/>
                    </w:rPr>
                  </w:pPr>
                </w:p>
              </w:tc>
              <w:tc>
                <w:tcPr>
                  <w:tcW w:w="927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1432" w:rsidRPr="00263151" w:rsidRDefault="00FD1432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263151">
                    <w:rPr>
                      <w:sz w:val="18"/>
                      <w:szCs w:val="18"/>
                    </w:rPr>
                    <w:t>нарушение, свързано с трансгранични данъчни схеми, чиято цел е да се получи данъчно предимство, което противоречи на предмета или на целта на приложимото право в областта на корпоративното данъчно облагане;</w:t>
                  </w:r>
                </w:p>
              </w:tc>
            </w:tr>
            <w:tr w:rsidR="00FD1432" w:rsidRPr="00E74DC8">
              <w:tc>
                <w:tcPr>
                  <w:tcW w:w="6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1432" w:rsidRPr="00263151" w:rsidRDefault="00FD1432" w:rsidP="00EA68BE">
                  <w:pPr>
                    <w:rPr>
                      <w:b/>
                      <w:bCs/>
                      <w:caps/>
                      <w:sz w:val="6"/>
                      <w:szCs w:val="6"/>
                    </w:rPr>
                  </w:pPr>
                </w:p>
                <w:p w:rsidR="00FD1432" w:rsidRPr="00263151" w:rsidRDefault="00FD1432" w:rsidP="00263151">
                  <w:pPr>
                    <w:jc w:val="right"/>
                    <w:rPr>
                      <w:b/>
                      <w:bCs/>
                      <w:caps/>
                      <w:sz w:val="18"/>
                      <w:szCs w:val="18"/>
                    </w:rPr>
                  </w:pPr>
                  <w:r w:rsidRPr="00263151">
                    <w:rPr>
                      <w:b/>
                      <w:bCs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263151">
                    <w:rPr>
                      <w:b/>
                      <w:bCs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Pr="00263151">
                    <w:rPr>
                      <w:b/>
                      <w:bCs/>
                      <w:caps/>
                      <w:sz w:val="18"/>
                      <w:szCs w:val="18"/>
                    </w:rPr>
                  </w:r>
                  <w:r w:rsidRPr="00263151">
                    <w:rPr>
                      <w:b/>
                      <w:bCs/>
                      <w:caps/>
                      <w:sz w:val="18"/>
                      <w:szCs w:val="18"/>
                    </w:rPr>
                    <w:fldChar w:fldCharType="end"/>
                  </w:r>
                </w:p>
                <w:p w:rsidR="00FD1432" w:rsidRPr="00263151" w:rsidRDefault="00FD1432" w:rsidP="00EA68BE">
                  <w:pPr>
                    <w:rPr>
                      <w:b/>
                      <w:bCs/>
                      <w:caps/>
                      <w:sz w:val="6"/>
                      <w:szCs w:val="6"/>
                    </w:rPr>
                  </w:pPr>
                </w:p>
              </w:tc>
              <w:tc>
                <w:tcPr>
                  <w:tcW w:w="927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1432" w:rsidRPr="00263151" w:rsidRDefault="00FD1432" w:rsidP="000C14A6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263151">
                    <w:rPr>
                      <w:sz w:val="18"/>
                      <w:szCs w:val="18"/>
                    </w:rPr>
                    <w:t>извършено престъпление от общ характер, за което сигнализиращото лице е узнало във връзка с извършване на своята работа или при изпълнение на служебните си задължения.</w:t>
                  </w:r>
                </w:p>
              </w:tc>
            </w:tr>
            <w:tr w:rsidR="00FD1432" w:rsidRPr="00E74DC8">
              <w:tc>
                <w:tcPr>
                  <w:tcW w:w="6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1432" w:rsidRPr="00263151" w:rsidRDefault="00FD1432" w:rsidP="00263151">
                  <w:pPr>
                    <w:jc w:val="right"/>
                    <w:rPr>
                      <w:b/>
                      <w:bCs/>
                      <w:caps/>
                      <w:sz w:val="6"/>
                      <w:szCs w:val="6"/>
                    </w:rPr>
                  </w:pPr>
                </w:p>
                <w:p w:rsidR="00FD1432" w:rsidRPr="00263151" w:rsidRDefault="00FD1432" w:rsidP="00263151">
                  <w:pPr>
                    <w:jc w:val="right"/>
                    <w:rPr>
                      <w:b/>
                      <w:bCs/>
                      <w:caps/>
                      <w:sz w:val="18"/>
                      <w:szCs w:val="18"/>
                    </w:rPr>
                  </w:pPr>
                  <w:r w:rsidRPr="00263151">
                    <w:rPr>
                      <w:b/>
                      <w:bCs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263151">
                    <w:rPr>
                      <w:b/>
                      <w:bCs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Pr="00263151">
                    <w:rPr>
                      <w:b/>
                      <w:bCs/>
                      <w:caps/>
                      <w:sz w:val="18"/>
                      <w:szCs w:val="18"/>
                    </w:rPr>
                  </w:r>
                  <w:r w:rsidRPr="00263151">
                    <w:rPr>
                      <w:b/>
                      <w:bCs/>
                      <w:caps/>
                      <w:sz w:val="18"/>
                      <w:szCs w:val="18"/>
                    </w:rPr>
                    <w:fldChar w:fldCharType="end"/>
                  </w:r>
                </w:p>
                <w:p w:rsidR="00FD1432" w:rsidRPr="00263151" w:rsidRDefault="00FD1432" w:rsidP="00EA68BE">
                  <w:pPr>
                    <w:rPr>
                      <w:b/>
                      <w:bCs/>
                      <w:caps/>
                      <w:sz w:val="6"/>
                      <w:szCs w:val="6"/>
                    </w:rPr>
                  </w:pPr>
                </w:p>
              </w:tc>
              <w:tc>
                <w:tcPr>
                  <w:tcW w:w="927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1432" w:rsidRPr="00263151" w:rsidRDefault="00FD1432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  <w:p w:rsidR="00FD1432" w:rsidRPr="00263151" w:rsidRDefault="00FD1432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263151">
                    <w:rPr>
                      <w:sz w:val="18"/>
                      <w:szCs w:val="18"/>
                    </w:rPr>
                    <w:t>нарушения на българското законодателство в областта на:</w:t>
                  </w:r>
                </w:p>
              </w:tc>
            </w:tr>
            <w:tr w:rsidR="00FD1432" w:rsidRPr="00E74DC8">
              <w:tc>
                <w:tcPr>
                  <w:tcW w:w="6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1432" w:rsidRPr="00263151" w:rsidRDefault="00FD1432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1432" w:rsidRPr="00263151" w:rsidRDefault="00FD1432" w:rsidP="00F2188B">
                  <w:pPr>
                    <w:rPr>
                      <w:sz w:val="4"/>
                      <w:szCs w:val="4"/>
                      <w:shd w:val="clear" w:color="auto" w:fill="FFFFFF"/>
                    </w:rPr>
                  </w:pPr>
                </w:p>
                <w:bookmarkStart w:id="18" w:name="Check19"/>
                <w:p w:rsidR="00FD1432" w:rsidRPr="00263151" w:rsidRDefault="00FD1432" w:rsidP="00263151">
                  <w:pPr>
                    <w:jc w:val="right"/>
                    <w:rPr>
                      <w:b/>
                      <w:bCs/>
                      <w:caps/>
                      <w:sz w:val="18"/>
                      <w:szCs w:val="18"/>
                    </w:rPr>
                  </w:pPr>
                  <w:r w:rsidRPr="00263151">
                    <w:rPr>
                      <w:b/>
                      <w:bCs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9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263151">
                    <w:rPr>
                      <w:b/>
                      <w:bCs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Pr="00263151">
                    <w:rPr>
                      <w:b/>
                      <w:bCs/>
                      <w:caps/>
                      <w:sz w:val="18"/>
                      <w:szCs w:val="18"/>
                    </w:rPr>
                  </w:r>
                  <w:r w:rsidRPr="00263151">
                    <w:rPr>
                      <w:b/>
                      <w:bCs/>
                      <w:caps/>
                      <w:sz w:val="18"/>
                      <w:szCs w:val="18"/>
                    </w:rPr>
                    <w:fldChar w:fldCharType="end"/>
                  </w:r>
                  <w:bookmarkEnd w:id="18"/>
                </w:p>
                <w:p w:rsidR="00FD1432" w:rsidRPr="00263151" w:rsidRDefault="00FD1432" w:rsidP="00263151">
                  <w:pPr>
                    <w:jc w:val="right"/>
                    <w:rPr>
                      <w:sz w:val="4"/>
                      <w:szCs w:val="4"/>
                      <w:shd w:val="clear" w:color="auto" w:fill="FFFFFF"/>
                    </w:rPr>
                  </w:pPr>
                </w:p>
              </w:tc>
              <w:tc>
                <w:tcPr>
                  <w:tcW w:w="88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1432" w:rsidRPr="00263151" w:rsidRDefault="00FD1432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263151">
                    <w:rPr>
                      <w:sz w:val="18"/>
                      <w:szCs w:val="18"/>
                    </w:rPr>
                    <w:t>правилата за заплащане на дължими публични държавни и общински вземания;</w:t>
                  </w:r>
                </w:p>
              </w:tc>
            </w:tr>
            <w:tr w:rsidR="00FD1432" w:rsidRPr="00E74DC8">
              <w:tc>
                <w:tcPr>
                  <w:tcW w:w="6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1432" w:rsidRPr="00263151" w:rsidRDefault="00FD1432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1432" w:rsidRPr="00263151" w:rsidRDefault="00FD1432" w:rsidP="00F2188B">
                  <w:pPr>
                    <w:rPr>
                      <w:sz w:val="4"/>
                      <w:szCs w:val="4"/>
                      <w:shd w:val="clear" w:color="auto" w:fill="FFFFFF"/>
                    </w:rPr>
                  </w:pPr>
                </w:p>
                <w:p w:rsidR="00FD1432" w:rsidRPr="00263151" w:rsidRDefault="00FD1432" w:rsidP="00263151">
                  <w:pPr>
                    <w:jc w:val="right"/>
                    <w:rPr>
                      <w:b/>
                      <w:bCs/>
                      <w:caps/>
                      <w:sz w:val="18"/>
                      <w:szCs w:val="18"/>
                    </w:rPr>
                  </w:pPr>
                  <w:r w:rsidRPr="00263151">
                    <w:rPr>
                      <w:b/>
                      <w:bCs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9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263151">
                    <w:rPr>
                      <w:b/>
                      <w:bCs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Pr="00263151">
                    <w:rPr>
                      <w:b/>
                      <w:bCs/>
                      <w:caps/>
                      <w:sz w:val="18"/>
                      <w:szCs w:val="18"/>
                    </w:rPr>
                  </w:r>
                  <w:r w:rsidRPr="00263151">
                    <w:rPr>
                      <w:b/>
                      <w:bCs/>
                      <w:caps/>
                      <w:sz w:val="18"/>
                      <w:szCs w:val="18"/>
                    </w:rPr>
                    <w:fldChar w:fldCharType="end"/>
                  </w:r>
                </w:p>
                <w:p w:rsidR="00FD1432" w:rsidRPr="00263151" w:rsidRDefault="00FD1432" w:rsidP="00263151">
                  <w:pPr>
                    <w:jc w:val="right"/>
                    <w:rPr>
                      <w:sz w:val="4"/>
                      <w:szCs w:val="4"/>
                      <w:shd w:val="clear" w:color="auto" w:fill="FFFFFF"/>
                    </w:rPr>
                  </w:pPr>
                </w:p>
              </w:tc>
              <w:tc>
                <w:tcPr>
                  <w:tcW w:w="88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1432" w:rsidRPr="00263151" w:rsidRDefault="00FD1432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263151">
                    <w:rPr>
                      <w:sz w:val="18"/>
                      <w:szCs w:val="18"/>
                    </w:rPr>
                    <w:t>трудовото законодателство;</w:t>
                  </w:r>
                </w:p>
              </w:tc>
            </w:tr>
            <w:tr w:rsidR="00FD1432" w:rsidRPr="00E74DC8">
              <w:tc>
                <w:tcPr>
                  <w:tcW w:w="6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1432" w:rsidRPr="00263151" w:rsidRDefault="00FD1432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1432" w:rsidRPr="00263151" w:rsidRDefault="00FD1432" w:rsidP="00F2188B">
                  <w:pPr>
                    <w:rPr>
                      <w:sz w:val="4"/>
                      <w:szCs w:val="4"/>
                      <w:shd w:val="clear" w:color="auto" w:fill="FFFFFF"/>
                    </w:rPr>
                  </w:pPr>
                </w:p>
                <w:p w:rsidR="00FD1432" w:rsidRPr="00263151" w:rsidRDefault="00FD1432" w:rsidP="00263151">
                  <w:pPr>
                    <w:jc w:val="right"/>
                    <w:rPr>
                      <w:b/>
                      <w:bCs/>
                      <w:caps/>
                      <w:sz w:val="18"/>
                      <w:szCs w:val="18"/>
                    </w:rPr>
                  </w:pPr>
                  <w:r w:rsidRPr="00263151">
                    <w:rPr>
                      <w:b/>
                      <w:bCs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9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263151">
                    <w:rPr>
                      <w:b/>
                      <w:bCs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Pr="00263151">
                    <w:rPr>
                      <w:b/>
                      <w:bCs/>
                      <w:caps/>
                      <w:sz w:val="18"/>
                      <w:szCs w:val="18"/>
                    </w:rPr>
                  </w:r>
                  <w:r w:rsidRPr="00263151">
                    <w:rPr>
                      <w:b/>
                      <w:bCs/>
                      <w:caps/>
                      <w:sz w:val="18"/>
                      <w:szCs w:val="18"/>
                    </w:rPr>
                    <w:fldChar w:fldCharType="end"/>
                  </w:r>
                </w:p>
                <w:p w:rsidR="00FD1432" w:rsidRPr="00263151" w:rsidRDefault="00FD1432" w:rsidP="00263151">
                  <w:pPr>
                    <w:jc w:val="right"/>
                    <w:rPr>
                      <w:sz w:val="4"/>
                      <w:szCs w:val="4"/>
                      <w:shd w:val="clear" w:color="auto" w:fill="FFFFFF"/>
                    </w:rPr>
                  </w:pPr>
                </w:p>
              </w:tc>
              <w:tc>
                <w:tcPr>
                  <w:tcW w:w="88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1432" w:rsidRPr="00263151" w:rsidRDefault="00FD1432" w:rsidP="00F2188B">
                  <w:pPr>
                    <w:rPr>
                      <w:sz w:val="18"/>
                      <w:szCs w:val="18"/>
                    </w:rPr>
                  </w:pPr>
                  <w:r w:rsidRPr="00263151">
                    <w:rPr>
                      <w:sz w:val="18"/>
                      <w:szCs w:val="18"/>
                    </w:rPr>
                    <w:t>законодателството, свързано с изпълнението на държавна служба.</w:t>
                  </w:r>
                </w:p>
              </w:tc>
            </w:tr>
            <w:tr w:rsidR="00FD1432" w:rsidRPr="00E74DC8">
              <w:tc>
                <w:tcPr>
                  <w:tcW w:w="6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1432" w:rsidRPr="00263151" w:rsidRDefault="00FD1432" w:rsidP="00263151">
                  <w:pPr>
                    <w:jc w:val="right"/>
                    <w:rPr>
                      <w:b/>
                      <w:bCs/>
                      <w:caps/>
                      <w:sz w:val="6"/>
                      <w:szCs w:val="6"/>
                    </w:rPr>
                  </w:pPr>
                </w:p>
              </w:tc>
              <w:tc>
                <w:tcPr>
                  <w:tcW w:w="927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1432" w:rsidRPr="00263151" w:rsidRDefault="00FD1432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</w:p>
              </w:tc>
            </w:tr>
            <w:tr w:rsidR="00FD1432" w:rsidRPr="00E74DC8">
              <w:tc>
                <w:tcPr>
                  <w:tcW w:w="9969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1432" w:rsidRPr="00263151" w:rsidRDefault="00FD1432" w:rsidP="00B5706C">
                  <w:pPr>
                    <w:rPr>
                      <w:b/>
                      <w:bCs/>
                      <w:sz w:val="18"/>
                      <w:szCs w:val="18"/>
                      <w:shd w:val="clear" w:color="auto" w:fill="FFFFFF"/>
                    </w:rPr>
                  </w:pPr>
                  <w:r w:rsidRPr="00263151">
                    <w:rPr>
                      <w:b/>
                      <w:bCs/>
                      <w:sz w:val="18"/>
                      <w:szCs w:val="18"/>
                    </w:rPr>
                    <w:t xml:space="preserve">2. КОГА Е ИЗВЪРШЕНО НАРУШЕНИЕТО </w:t>
                  </w:r>
                </w:p>
              </w:tc>
            </w:tr>
            <w:tr w:rsidR="00FD1432" w:rsidRPr="00E74DC8">
              <w:tc>
                <w:tcPr>
                  <w:tcW w:w="132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1432" w:rsidRPr="00263151" w:rsidRDefault="00FD1432" w:rsidP="00263151">
                  <w:pPr>
                    <w:jc w:val="right"/>
                    <w:rPr>
                      <w:b/>
                      <w:bCs/>
                      <w:caps/>
                      <w:sz w:val="10"/>
                      <w:szCs w:val="10"/>
                    </w:rPr>
                  </w:pPr>
                </w:p>
                <w:p w:rsidR="00FD1432" w:rsidRPr="00263151" w:rsidRDefault="00FD1432" w:rsidP="00263151">
                  <w:pPr>
                    <w:jc w:val="right"/>
                    <w:rPr>
                      <w:sz w:val="18"/>
                      <w:szCs w:val="18"/>
                    </w:rPr>
                  </w:pPr>
                  <w:r w:rsidRPr="00263151">
                    <w:rPr>
                      <w:sz w:val="18"/>
                      <w:szCs w:val="18"/>
                    </w:rPr>
                    <w:t>Дата/ Период</w:t>
                  </w:r>
                </w:p>
                <w:p w:rsidR="00FD1432" w:rsidRPr="00263151" w:rsidRDefault="00FD1432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</w:tc>
              <w:tc>
                <w:tcPr>
                  <w:tcW w:w="86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1432" w:rsidRPr="00263151" w:rsidRDefault="00FD1432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  <w:tbl>
                  <w:tblPr>
                    <w:tblW w:w="0" w:type="auto"/>
                    <w:tblInd w:w="3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A0"/>
                  </w:tblPr>
                  <w:tblGrid>
                    <w:gridCol w:w="2944"/>
                  </w:tblGrid>
                  <w:tr w:rsidR="00FD1432" w:rsidRPr="00E74DC8">
                    <w:tc>
                      <w:tcPr>
                        <w:tcW w:w="294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D1432" w:rsidRPr="00263151" w:rsidRDefault="00FD1432" w:rsidP="00F2188B">
                        <w:pPr>
                          <w:rPr>
                            <w:shd w:val="clear" w:color="auto" w:fill="FFFFFF"/>
                          </w:rPr>
                        </w:pPr>
                      </w:p>
                    </w:tc>
                  </w:tr>
                </w:tbl>
                <w:p w:rsidR="00FD1432" w:rsidRPr="00263151" w:rsidRDefault="00FD1432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  <w:p w:rsidR="00FD1432" w:rsidRPr="00263151" w:rsidRDefault="00FD1432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</w:tc>
            </w:tr>
            <w:tr w:rsidR="00FD1432" w:rsidRPr="00E74DC8">
              <w:tc>
                <w:tcPr>
                  <w:tcW w:w="9969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1432" w:rsidRPr="00263151" w:rsidRDefault="00FD1432" w:rsidP="00F2188B">
                  <w:pPr>
                    <w:rPr>
                      <w:b/>
                      <w:bCs/>
                      <w:sz w:val="18"/>
                      <w:szCs w:val="18"/>
                    </w:rPr>
                  </w:pPr>
                </w:p>
                <w:p w:rsidR="00FD1432" w:rsidRPr="00263151" w:rsidRDefault="00FD1432" w:rsidP="00F2188B">
                  <w:pPr>
                    <w:rPr>
                      <w:b/>
                      <w:bCs/>
                      <w:sz w:val="18"/>
                      <w:szCs w:val="18"/>
                    </w:rPr>
                  </w:pPr>
                  <w:r w:rsidRPr="00263151">
                    <w:rPr>
                      <w:b/>
                      <w:bCs/>
                      <w:sz w:val="18"/>
                      <w:szCs w:val="18"/>
                    </w:rPr>
                    <w:t xml:space="preserve">3. ОПИСАНИЕ НА НАРУШЕНИЕТО </w:t>
                  </w:r>
                  <w:r w:rsidRPr="00263151">
                    <w:rPr>
                      <w:sz w:val="18"/>
                      <w:szCs w:val="18"/>
                    </w:rPr>
                    <w:t>(конкретни данни за нарушението или реалната опасност такова да бъде извършено)</w:t>
                  </w:r>
                </w:p>
                <w:p w:rsidR="00FD1432" w:rsidRPr="00263151" w:rsidRDefault="00FD1432" w:rsidP="00F2188B">
                  <w:pPr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</w:tr>
            <w:tr w:rsidR="00FD1432" w:rsidRPr="00E74DC8">
              <w:tc>
                <w:tcPr>
                  <w:tcW w:w="9969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1432" w:rsidRPr="00263151" w:rsidRDefault="00FD1432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  <w:tbl>
                  <w:tblPr>
                    <w:tblW w:w="0" w:type="auto"/>
                    <w:tblInd w:w="3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A0"/>
                  </w:tblPr>
                  <w:tblGrid>
                    <w:gridCol w:w="9743"/>
                  </w:tblGrid>
                  <w:tr w:rsidR="00FD1432" w:rsidRPr="00E74DC8">
                    <w:tc>
                      <w:tcPr>
                        <w:tcW w:w="974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D1432" w:rsidRPr="00263151" w:rsidRDefault="00FD1432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:rsidR="00FD1432" w:rsidRPr="00263151" w:rsidRDefault="00FD1432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:rsidR="00FD1432" w:rsidRPr="00263151" w:rsidRDefault="00FD1432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:rsidR="00FD1432" w:rsidRPr="00263151" w:rsidRDefault="00FD1432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:rsidR="00FD1432" w:rsidRPr="00263151" w:rsidRDefault="00FD1432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:rsidR="00FD1432" w:rsidRPr="00263151" w:rsidRDefault="00FD1432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:rsidR="00FD1432" w:rsidRPr="00263151" w:rsidRDefault="00FD1432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:rsidR="00FD1432" w:rsidRPr="00263151" w:rsidRDefault="00FD1432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</w:tc>
                  </w:tr>
                </w:tbl>
                <w:p w:rsidR="00FD1432" w:rsidRPr="00263151" w:rsidRDefault="00FD1432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  <w:p w:rsidR="00FD1432" w:rsidRPr="00263151" w:rsidRDefault="00FD1432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</w:tc>
            </w:tr>
            <w:tr w:rsidR="00FD1432" w:rsidRPr="00E74DC8">
              <w:tc>
                <w:tcPr>
                  <w:tcW w:w="9969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1432" w:rsidRPr="00263151" w:rsidRDefault="00FD1432" w:rsidP="002D673A">
                  <w:pPr>
                    <w:rPr>
                      <w:b/>
                      <w:bCs/>
                      <w:sz w:val="18"/>
                      <w:szCs w:val="18"/>
                    </w:rPr>
                  </w:pPr>
                  <w:r w:rsidRPr="00263151">
                    <w:rPr>
                      <w:b/>
                      <w:bCs/>
                      <w:sz w:val="18"/>
                      <w:szCs w:val="18"/>
                    </w:rPr>
                    <w:t>4. ОПИС НА ПРИЛОЖЕНИТЕ ДОКАЗАТЕЛСТВА</w:t>
                  </w:r>
                </w:p>
                <w:p w:rsidR="00FD1432" w:rsidRPr="00263151" w:rsidRDefault="00FD1432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</w:tc>
            </w:tr>
            <w:tr w:rsidR="00FD1432" w:rsidRPr="00E74DC8">
              <w:tc>
                <w:tcPr>
                  <w:tcW w:w="9969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1432" w:rsidRPr="00263151" w:rsidRDefault="00FD1432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  <w:tbl>
                  <w:tblPr>
                    <w:tblW w:w="0" w:type="auto"/>
                    <w:tblInd w:w="3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A0"/>
                  </w:tblPr>
                  <w:tblGrid>
                    <w:gridCol w:w="9743"/>
                  </w:tblGrid>
                  <w:tr w:rsidR="00FD1432" w:rsidRPr="00E74DC8">
                    <w:tc>
                      <w:tcPr>
                        <w:tcW w:w="974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D1432" w:rsidRPr="00263151" w:rsidRDefault="00FD1432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:rsidR="00FD1432" w:rsidRPr="00263151" w:rsidRDefault="00FD1432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:rsidR="00FD1432" w:rsidRPr="00263151" w:rsidRDefault="00FD1432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:rsidR="00FD1432" w:rsidRPr="00263151" w:rsidRDefault="00FD1432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:rsidR="00FD1432" w:rsidRPr="00263151" w:rsidRDefault="00FD1432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:rsidR="00FD1432" w:rsidRPr="00263151" w:rsidRDefault="00FD1432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:rsidR="00FD1432" w:rsidRPr="00263151" w:rsidRDefault="00FD1432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:rsidR="00FD1432" w:rsidRPr="00263151" w:rsidRDefault="00FD1432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</w:tc>
                  </w:tr>
                </w:tbl>
                <w:p w:rsidR="00FD1432" w:rsidRPr="00263151" w:rsidRDefault="00FD1432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  <w:p w:rsidR="00FD1432" w:rsidRPr="00263151" w:rsidRDefault="00FD1432" w:rsidP="00F2188B">
                  <w:pPr>
                    <w:rPr>
                      <w:sz w:val="4"/>
                      <w:szCs w:val="4"/>
                      <w:shd w:val="clear" w:color="auto" w:fill="FFFFFF"/>
                    </w:rPr>
                  </w:pPr>
                </w:p>
              </w:tc>
            </w:tr>
          </w:tbl>
          <w:p w:rsidR="00FD1432" w:rsidRPr="00263151" w:rsidRDefault="00FD1432" w:rsidP="00F2188B">
            <w:pPr>
              <w:rPr>
                <w:b/>
                <w:bCs/>
                <w:caps/>
              </w:rPr>
            </w:pPr>
          </w:p>
          <w:p w:rsidR="00FD1432" w:rsidRPr="00263151" w:rsidRDefault="00FD1432" w:rsidP="00263151">
            <w:pPr>
              <w:spacing w:before="120"/>
              <w:ind w:right="562"/>
              <w:jc w:val="center"/>
              <w:rPr>
                <w:b/>
                <w:bCs/>
                <w:caps/>
                <w:sz w:val="20"/>
                <w:szCs w:val="20"/>
              </w:rPr>
            </w:pPr>
            <w:r w:rsidRPr="00263151">
              <w:rPr>
                <w:b/>
                <w:bCs/>
                <w:caps/>
                <w:sz w:val="20"/>
                <w:szCs w:val="20"/>
              </w:rPr>
              <w:t xml:space="preserve">част  IV.  ЛИЦА, различни от сигнализиращото лице, </w:t>
            </w:r>
          </w:p>
          <w:p w:rsidR="00FD1432" w:rsidRPr="00263151" w:rsidRDefault="00FD1432" w:rsidP="00263151">
            <w:pPr>
              <w:jc w:val="center"/>
              <w:rPr>
                <w:b/>
                <w:bCs/>
                <w:caps/>
                <w:sz w:val="20"/>
                <w:szCs w:val="20"/>
              </w:rPr>
            </w:pPr>
            <w:r w:rsidRPr="00263151">
              <w:rPr>
                <w:b/>
                <w:bCs/>
                <w:caps/>
                <w:sz w:val="20"/>
                <w:szCs w:val="20"/>
              </w:rPr>
              <w:t>НА КОИТО ДА СЕ ПРЕДОСТАВИ ЗАЩИТА</w:t>
            </w:r>
          </w:p>
          <w:p w:rsidR="00FD1432" w:rsidRPr="00263151" w:rsidRDefault="00FD1432" w:rsidP="00263151">
            <w:pPr>
              <w:jc w:val="center"/>
              <w:rPr>
                <w:i/>
                <w:iCs/>
                <w:caps/>
                <w:sz w:val="20"/>
                <w:szCs w:val="20"/>
              </w:rPr>
            </w:pPr>
            <w:r w:rsidRPr="00263151">
              <w:rPr>
                <w:i/>
                <w:iCs/>
                <w:sz w:val="20"/>
                <w:szCs w:val="20"/>
              </w:rPr>
              <w:t>(ако са известни към момента на подаване на сигнала)</w:t>
            </w:r>
          </w:p>
          <w:p w:rsidR="00FD1432" w:rsidRPr="00263151" w:rsidRDefault="00FD1432" w:rsidP="00263151">
            <w:pPr>
              <w:jc w:val="center"/>
              <w:rPr>
                <w:b/>
                <w:bCs/>
                <w:caps/>
                <w:sz w:val="6"/>
                <w:szCs w:val="6"/>
              </w:rPr>
            </w:pPr>
          </w:p>
          <w:tbl>
            <w:tblPr>
              <w:tblW w:w="0" w:type="auto"/>
              <w:tblInd w:w="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514"/>
              <w:gridCol w:w="9455"/>
            </w:tblGrid>
            <w:tr w:rsidR="00FD1432" w:rsidRPr="00E74DC8">
              <w:tc>
                <w:tcPr>
                  <w:tcW w:w="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1432" w:rsidRPr="00263151" w:rsidRDefault="00FD1432" w:rsidP="00263151">
                  <w:pPr>
                    <w:jc w:val="center"/>
                    <w:rPr>
                      <w:b/>
                      <w:bCs/>
                      <w:caps/>
                      <w:sz w:val="4"/>
                      <w:szCs w:val="4"/>
                    </w:rPr>
                  </w:pPr>
                </w:p>
                <w:bookmarkStart w:id="19" w:name="Check20"/>
                <w:p w:rsidR="00FD1432" w:rsidRPr="00263151" w:rsidRDefault="00FD1432" w:rsidP="00263151">
                  <w:pPr>
                    <w:jc w:val="center"/>
                    <w:rPr>
                      <w:b/>
                      <w:bCs/>
                      <w:caps/>
                      <w:sz w:val="18"/>
                      <w:szCs w:val="18"/>
                    </w:rPr>
                  </w:pPr>
                  <w:r w:rsidRPr="00263151">
                    <w:rPr>
                      <w:b/>
                      <w:bCs/>
                      <w:caps/>
                      <w:sz w:val="18"/>
                      <w:szCs w:val="18"/>
                    </w:rPr>
                    <w:fldChar w:fldCharType="begin">
                      <w:ffData>
                        <w:name w:val="Check20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263151">
                    <w:rPr>
                      <w:b/>
                      <w:bCs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Pr="00263151">
                    <w:rPr>
                      <w:b/>
                      <w:bCs/>
                      <w:caps/>
                      <w:sz w:val="18"/>
                      <w:szCs w:val="18"/>
                    </w:rPr>
                  </w:r>
                  <w:r w:rsidRPr="00263151">
                    <w:rPr>
                      <w:b/>
                      <w:bCs/>
                      <w:caps/>
                      <w:sz w:val="18"/>
                      <w:szCs w:val="18"/>
                    </w:rPr>
                    <w:fldChar w:fldCharType="end"/>
                  </w:r>
                  <w:bookmarkEnd w:id="19"/>
                </w:p>
                <w:p w:rsidR="00FD1432" w:rsidRPr="00263151" w:rsidRDefault="00FD1432" w:rsidP="00263151">
                  <w:pPr>
                    <w:jc w:val="center"/>
                    <w:rPr>
                      <w:b/>
                      <w:bCs/>
                      <w:caps/>
                      <w:sz w:val="4"/>
                      <w:szCs w:val="4"/>
                    </w:rPr>
                  </w:pPr>
                </w:p>
              </w:tc>
              <w:tc>
                <w:tcPr>
                  <w:tcW w:w="94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1432" w:rsidRPr="00263151" w:rsidRDefault="00FD1432" w:rsidP="00263151">
                  <w:pPr>
                    <w:ind w:right="562"/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263151">
                    <w:rPr>
                      <w:sz w:val="18"/>
                      <w:szCs w:val="18"/>
                    </w:rPr>
                    <w:t>лица, които помагат на сигнализиращото лице в процеса на подаване на сигнал;</w:t>
                  </w:r>
                </w:p>
              </w:tc>
            </w:tr>
            <w:tr w:rsidR="00FD1432" w:rsidRPr="00E74DC8">
              <w:tc>
                <w:tcPr>
                  <w:tcW w:w="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1432" w:rsidRPr="00263151" w:rsidRDefault="00FD1432" w:rsidP="00263151">
                  <w:pPr>
                    <w:jc w:val="center"/>
                    <w:rPr>
                      <w:b/>
                      <w:bCs/>
                      <w:caps/>
                      <w:sz w:val="6"/>
                      <w:szCs w:val="6"/>
                    </w:rPr>
                  </w:pPr>
                </w:p>
                <w:bookmarkStart w:id="20" w:name="Check21"/>
                <w:p w:rsidR="00FD1432" w:rsidRPr="00263151" w:rsidRDefault="00FD1432" w:rsidP="00263151">
                  <w:pPr>
                    <w:jc w:val="center"/>
                    <w:rPr>
                      <w:b/>
                      <w:bCs/>
                      <w:caps/>
                      <w:sz w:val="18"/>
                      <w:szCs w:val="18"/>
                    </w:rPr>
                  </w:pPr>
                  <w:r w:rsidRPr="00263151">
                    <w:rPr>
                      <w:b/>
                      <w:bCs/>
                      <w:caps/>
                      <w:sz w:val="18"/>
                      <w:szCs w:val="18"/>
                    </w:rPr>
                    <w:fldChar w:fldCharType="begin">
                      <w:ffData>
                        <w:name w:val="Check2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263151">
                    <w:rPr>
                      <w:b/>
                      <w:bCs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Pr="00263151">
                    <w:rPr>
                      <w:b/>
                      <w:bCs/>
                      <w:caps/>
                      <w:sz w:val="18"/>
                      <w:szCs w:val="18"/>
                    </w:rPr>
                  </w:r>
                  <w:r w:rsidRPr="00263151">
                    <w:rPr>
                      <w:b/>
                      <w:bCs/>
                      <w:caps/>
                      <w:sz w:val="18"/>
                      <w:szCs w:val="18"/>
                    </w:rPr>
                    <w:fldChar w:fldCharType="end"/>
                  </w:r>
                  <w:bookmarkEnd w:id="20"/>
                </w:p>
              </w:tc>
              <w:tc>
                <w:tcPr>
                  <w:tcW w:w="94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1432" w:rsidRPr="00263151" w:rsidRDefault="00FD1432" w:rsidP="00263151">
                  <w:pPr>
                    <w:ind w:right="562"/>
                    <w:rPr>
                      <w:b/>
                      <w:bCs/>
                      <w:caps/>
                      <w:sz w:val="18"/>
                      <w:szCs w:val="18"/>
                    </w:rPr>
                  </w:pPr>
                  <w:r w:rsidRPr="00263151">
                    <w:rPr>
                      <w:sz w:val="18"/>
                      <w:szCs w:val="18"/>
                    </w:rPr>
                    <w:t>лица, които са свързани със сигнализиращото лице</w:t>
                  </w:r>
                  <w:r w:rsidRPr="00263151">
                    <w:rPr>
                      <w:rStyle w:val="FootnoteReference"/>
                      <w:sz w:val="18"/>
                      <w:szCs w:val="18"/>
                    </w:rPr>
                    <w:footnoteReference w:id="2"/>
                  </w:r>
                  <w:r w:rsidRPr="00263151">
                    <w:rPr>
                      <w:sz w:val="18"/>
                      <w:szCs w:val="18"/>
                    </w:rPr>
                    <w:t xml:space="preserve"> и които могат да бъдат подложени на репресивни ответни действия поради сигнализирането;</w:t>
                  </w:r>
                </w:p>
              </w:tc>
            </w:tr>
            <w:tr w:rsidR="00FD1432" w:rsidRPr="00E74DC8">
              <w:tc>
                <w:tcPr>
                  <w:tcW w:w="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1432" w:rsidRPr="00263151" w:rsidRDefault="00FD1432" w:rsidP="00263151">
                  <w:pPr>
                    <w:jc w:val="center"/>
                    <w:rPr>
                      <w:b/>
                      <w:bCs/>
                      <w:caps/>
                      <w:sz w:val="6"/>
                      <w:szCs w:val="6"/>
                    </w:rPr>
                  </w:pPr>
                </w:p>
                <w:bookmarkStart w:id="21" w:name="Check22"/>
                <w:p w:rsidR="00FD1432" w:rsidRPr="00263151" w:rsidRDefault="00FD1432" w:rsidP="00263151">
                  <w:pPr>
                    <w:jc w:val="center"/>
                    <w:rPr>
                      <w:b/>
                      <w:bCs/>
                      <w:caps/>
                      <w:sz w:val="18"/>
                      <w:szCs w:val="18"/>
                    </w:rPr>
                  </w:pPr>
                  <w:r w:rsidRPr="00263151">
                    <w:rPr>
                      <w:b/>
                      <w:bCs/>
                      <w:caps/>
                      <w:sz w:val="18"/>
                      <w:szCs w:val="18"/>
                    </w:rPr>
                    <w:fldChar w:fldCharType="begin">
                      <w:ffData>
                        <w:name w:val="Check22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263151">
                    <w:rPr>
                      <w:b/>
                      <w:bCs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Pr="00263151">
                    <w:rPr>
                      <w:b/>
                      <w:bCs/>
                      <w:caps/>
                      <w:sz w:val="18"/>
                      <w:szCs w:val="18"/>
                    </w:rPr>
                  </w:r>
                  <w:r w:rsidRPr="00263151">
                    <w:rPr>
                      <w:b/>
                      <w:bCs/>
                      <w:caps/>
                      <w:sz w:val="18"/>
                      <w:szCs w:val="18"/>
                    </w:rPr>
                    <w:fldChar w:fldCharType="end"/>
                  </w:r>
                  <w:bookmarkEnd w:id="21"/>
                </w:p>
              </w:tc>
              <w:tc>
                <w:tcPr>
                  <w:tcW w:w="94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1432" w:rsidRPr="00263151" w:rsidRDefault="00FD1432" w:rsidP="00373FF6">
                  <w:pPr>
                    <w:rPr>
                      <w:b/>
                      <w:bCs/>
                      <w:caps/>
                      <w:sz w:val="18"/>
                      <w:szCs w:val="18"/>
                    </w:rPr>
                  </w:pPr>
                  <w:r w:rsidRPr="00263151">
                    <w:rPr>
                      <w:sz w:val="18"/>
                      <w:szCs w:val="18"/>
                    </w:rPr>
                    <w:t>юридически лица, в които сигнализиращото лице притежава дялово участие, за които работи или с които е свързано по друг начин в работен контекст.</w:t>
                  </w:r>
                </w:p>
              </w:tc>
            </w:tr>
          </w:tbl>
          <w:p w:rsidR="00FD1432" w:rsidRPr="00263151" w:rsidRDefault="00FD1432" w:rsidP="00263151">
            <w:pPr>
              <w:jc w:val="center"/>
              <w:rPr>
                <w:b/>
                <w:bCs/>
                <w:caps/>
                <w:sz w:val="18"/>
                <w:szCs w:val="18"/>
              </w:rPr>
            </w:pPr>
          </w:p>
          <w:p w:rsidR="00FD1432" w:rsidRPr="00263151" w:rsidRDefault="00FD1432" w:rsidP="00F2188B">
            <w:pPr>
              <w:rPr>
                <w:caps/>
                <w:sz w:val="18"/>
                <w:szCs w:val="18"/>
              </w:rPr>
            </w:pPr>
            <w:r w:rsidRPr="00263151">
              <w:rPr>
                <w:caps/>
                <w:sz w:val="18"/>
                <w:szCs w:val="18"/>
              </w:rPr>
              <w:t>ИЗБРОЯВАНЕ/ИДЕНТИФИЦИРАНЕ НА ЛИЦАТА, НА КОИТО ДА СЕ ПРЕДОСТАВИ ЗАЩИТА</w:t>
            </w:r>
          </w:p>
          <w:tbl>
            <w:tblPr>
              <w:tblW w:w="0" w:type="auto"/>
              <w:tblInd w:w="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3304"/>
              <w:gridCol w:w="1890"/>
              <w:gridCol w:w="4775"/>
            </w:tblGrid>
            <w:tr w:rsidR="00FD1432" w:rsidRPr="00E74DC8">
              <w:tc>
                <w:tcPr>
                  <w:tcW w:w="33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1432" w:rsidRPr="00263151" w:rsidRDefault="00FD1432" w:rsidP="00263151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263151">
                    <w:rPr>
                      <w:caps/>
                      <w:sz w:val="18"/>
                      <w:szCs w:val="18"/>
                    </w:rPr>
                    <w:t xml:space="preserve">Качество на лицето </w:t>
                  </w:r>
                </w:p>
                <w:p w:rsidR="00FD1432" w:rsidRPr="00263151" w:rsidRDefault="00FD1432" w:rsidP="00263151">
                  <w:pPr>
                    <w:jc w:val="both"/>
                    <w:rPr>
                      <w:caps/>
                      <w:sz w:val="18"/>
                      <w:szCs w:val="18"/>
                    </w:rPr>
                  </w:pPr>
                  <w:r w:rsidRPr="00263151">
                    <w:rPr>
                      <w:i/>
                      <w:iCs/>
                      <w:caps/>
                      <w:sz w:val="18"/>
                      <w:szCs w:val="18"/>
                    </w:rPr>
                    <w:t>(</w:t>
                  </w:r>
                  <w:r w:rsidRPr="00263151">
                    <w:rPr>
                      <w:i/>
                      <w:iCs/>
                      <w:sz w:val="18"/>
                      <w:szCs w:val="18"/>
                    </w:rPr>
                    <w:t>колега, роднина без ограничение в степените</w:t>
                  </w:r>
                  <w:r w:rsidRPr="00263151">
                    <w:rPr>
                      <w:i/>
                      <w:iCs/>
                      <w:caps/>
                      <w:sz w:val="18"/>
                      <w:szCs w:val="18"/>
                    </w:rPr>
                    <w:t xml:space="preserve">, </w:t>
                  </w:r>
                  <w:r w:rsidRPr="00263151">
                    <w:rPr>
                      <w:i/>
                      <w:iCs/>
                      <w:sz w:val="16"/>
                      <w:szCs w:val="16"/>
                    </w:rPr>
                    <w:t>юридическо лице, в което сигнализиращото лице притежава дялово участие, за което работи или с които е свързано по друг начин в работен контекст</w:t>
                  </w:r>
                  <w:r w:rsidRPr="00263151">
                    <w:rPr>
                      <w:i/>
                      <w:iCs/>
                      <w:caps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66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1432" w:rsidRPr="00263151" w:rsidRDefault="00FD1432" w:rsidP="00F2188B">
                  <w:pPr>
                    <w:rPr>
                      <w:caps/>
                      <w:sz w:val="18"/>
                      <w:szCs w:val="18"/>
                    </w:rPr>
                  </w:pPr>
                </w:p>
                <w:tbl>
                  <w:tblPr>
                    <w:tblW w:w="0" w:type="auto"/>
                    <w:tblInd w:w="3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A0"/>
                  </w:tblPr>
                  <w:tblGrid>
                    <w:gridCol w:w="6439"/>
                  </w:tblGrid>
                  <w:tr w:rsidR="00FD1432" w:rsidRPr="00E74DC8">
                    <w:tc>
                      <w:tcPr>
                        <w:tcW w:w="643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D1432" w:rsidRPr="00263151" w:rsidRDefault="00FD1432" w:rsidP="00F2188B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:rsidR="00FD1432" w:rsidRPr="00263151" w:rsidRDefault="00FD1432" w:rsidP="00F2188B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</w:tr>
            <w:tr w:rsidR="00FD1432" w:rsidRPr="00E74DC8">
              <w:tc>
                <w:tcPr>
                  <w:tcW w:w="33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1432" w:rsidRPr="00263151" w:rsidRDefault="00FD1432" w:rsidP="00263151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263151">
                    <w:rPr>
                      <w:sz w:val="18"/>
                      <w:szCs w:val="18"/>
                    </w:rPr>
                    <w:t xml:space="preserve">Име </w:t>
                  </w:r>
                  <w:r w:rsidRPr="00263151">
                    <w:rPr>
                      <w:sz w:val="16"/>
                      <w:szCs w:val="16"/>
                    </w:rPr>
                    <w:t>(за физически лица)</w:t>
                  </w:r>
                </w:p>
              </w:tc>
              <w:tc>
                <w:tcPr>
                  <w:tcW w:w="66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1432" w:rsidRPr="00263151" w:rsidRDefault="00FD1432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W w:w="0" w:type="auto"/>
                    <w:tblInd w:w="3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A0"/>
                  </w:tblPr>
                  <w:tblGrid>
                    <w:gridCol w:w="6439"/>
                  </w:tblGrid>
                  <w:tr w:rsidR="00FD1432" w:rsidRPr="00E74DC8">
                    <w:tc>
                      <w:tcPr>
                        <w:tcW w:w="643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D1432" w:rsidRPr="00263151" w:rsidRDefault="00FD1432" w:rsidP="00F2188B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:rsidR="00FD1432" w:rsidRPr="00263151" w:rsidRDefault="00FD1432" w:rsidP="00263151">
                  <w:pPr>
                    <w:jc w:val="center"/>
                    <w:rPr>
                      <w:caps/>
                      <w:sz w:val="16"/>
                      <w:szCs w:val="16"/>
                    </w:rPr>
                  </w:pPr>
                  <w:r w:rsidRPr="00263151">
                    <w:rPr>
                      <w:sz w:val="16"/>
                      <w:szCs w:val="16"/>
                    </w:rPr>
                    <w:t>(собствено, бащино и фамилно, ако е известно)</w:t>
                  </w:r>
                </w:p>
                <w:p w:rsidR="00FD1432" w:rsidRPr="00263151" w:rsidRDefault="00FD1432" w:rsidP="00F2188B">
                  <w:pPr>
                    <w:rPr>
                      <w:caps/>
                      <w:sz w:val="4"/>
                      <w:szCs w:val="4"/>
                    </w:rPr>
                  </w:pPr>
                </w:p>
              </w:tc>
            </w:tr>
            <w:tr w:rsidR="00FD1432" w:rsidRPr="00E74DC8">
              <w:tc>
                <w:tcPr>
                  <w:tcW w:w="33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1432" w:rsidRPr="00263151" w:rsidRDefault="00FD1432" w:rsidP="00263151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263151">
                    <w:rPr>
                      <w:sz w:val="18"/>
                      <w:szCs w:val="18"/>
                    </w:rPr>
                    <w:t xml:space="preserve">Наименование </w:t>
                  </w:r>
                  <w:r w:rsidRPr="00263151">
                    <w:rPr>
                      <w:sz w:val="16"/>
                      <w:szCs w:val="16"/>
                    </w:rPr>
                    <w:t>(за юридически лица)</w:t>
                  </w:r>
                </w:p>
              </w:tc>
              <w:tc>
                <w:tcPr>
                  <w:tcW w:w="66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1432" w:rsidRPr="00263151" w:rsidRDefault="00FD1432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W w:w="0" w:type="auto"/>
                    <w:tblInd w:w="3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A0"/>
                  </w:tblPr>
                  <w:tblGrid>
                    <w:gridCol w:w="6439"/>
                  </w:tblGrid>
                  <w:tr w:rsidR="00FD1432" w:rsidRPr="00E74DC8">
                    <w:tc>
                      <w:tcPr>
                        <w:tcW w:w="643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D1432" w:rsidRPr="00263151" w:rsidRDefault="00FD1432" w:rsidP="00F2188B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:rsidR="00FD1432" w:rsidRPr="00263151" w:rsidRDefault="00FD1432" w:rsidP="00F2188B">
                  <w:pPr>
                    <w:rPr>
                      <w:caps/>
                      <w:sz w:val="4"/>
                      <w:szCs w:val="4"/>
                    </w:rPr>
                  </w:pPr>
                </w:p>
                <w:p w:rsidR="00FD1432" w:rsidRPr="00263151" w:rsidRDefault="00FD1432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</w:tc>
            </w:tr>
            <w:tr w:rsidR="00FD1432" w:rsidRPr="00E74DC8">
              <w:tc>
                <w:tcPr>
                  <w:tcW w:w="33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1432" w:rsidRPr="00263151" w:rsidRDefault="00FD1432" w:rsidP="00F2188B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18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1432" w:rsidRPr="00263151" w:rsidRDefault="00FD1432" w:rsidP="00263151">
                  <w:pPr>
                    <w:jc w:val="right"/>
                    <w:rPr>
                      <w:sz w:val="10"/>
                      <w:szCs w:val="10"/>
                    </w:rPr>
                  </w:pPr>
                </w:p>
                <w:p w:rsidR="00FD1432" w:rsidRPr="00263151" w:rsidRDefault="00FD1432" w:rsidP="00263151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263151">
                    <w:rPr>
                      <w:sz w:val="18"/>
                      <w:szCs w:val="18"/>
                    </w:rPr>
                    <w:t>Код по Булстат/ ЕИК</w:t>
                  </w:r>
                </w:p>
              </w:tc>
              <w:tc>
                <w:tcPr>
                  <w:tcW w:w="47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1432" w:rsidRPr="00263151" w:rsidRDefault="00FD1432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W w:w="0" w:type="auto"/>
                    <w:tblInd w:w="3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A0"/>
                  </w:tblPr>
                  <w:tblGrid>
                    <w:gridCol w:w="250"/>
                    <w:gridCol w:w="236"/>
                    <w:gridCol w:w="236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</w:tblGrid>
                  <w:tr w:rsidR="00FD1432" w:rsidRPr="00E74DC8">
                    <w:tc>
                      <w:tcPr>
                        <w:tcW w:w="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D1432" w:rsidRPr="00263151" w:rsidRDefault="00FD1432" w:rsidP="00F2188B">
                        <w:pPr>
                          <w:rPr>
                            <w:caps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D1432" w:rsidRPr="00263151" w:rsidRDefault="00FD1432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D1432" w:rsidRPr="00263151" w:rsidRDefault="00FD1432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D1432" w:rsidRPr="00263151" w:rsidRDefault="00FD1432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D1432" w:rsidRPr="00263151" w:rsidRDefault="00FD1432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D1432" w:rsidRPr="00263151" w:rsidRDefault="00FD1432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D1432" w:rsidRPr="00263151" w:rsidRDefault="00FD1432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D1432" w:rsidRPr="00263151" w:rsidRDefault="00FD1432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D1432" w:rsidRPr="00263151" w:rsidRDefault="00FD1432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D1432" w:rsidRPr="00263151" w:rsidRDefault="00FD1432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D1432" w:rsidRPr="00263151" w:rsidRDefault="00FD1432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D1432" w:rsidRPr="00263151" w:rsidRDefault="00FD1432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D1432" w:rsidRPr="00263151" w:rsidRDefault="00FD1432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</w:tr>
                </w:tbl>
                <w:p w:rsidR="00FD1432" w:rsidRPr="00263151" w:rsidRDefault="00FD1432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  <w:p w:rsidR="00FD1432" w:rsidRPr="00263151" w:rsidRDefault="00FD1432" w:rsidP="00F2188B">
                  <w:pPr>
                    <w:rPr>
                      <w:caps/>
                      <w:sz w:val="4"/>
                      <w:szCs w:val="4"/>
                    </w:rPr>
                  </w:pPr>
                </w:p>
              </w:tc>
            </w:tr>
            <w:tr w:rsidR="00FD1432" w:rsidRPr="00E74DC8">
              <w:tc>
                <w:tcPr>
                  <w:tcW w:w="33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1432" w:rsidRPr="00263151" w:rsidRDefault="00FD1432" w:rsidP="00F2188B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18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1432" w:rsidRPr="00263151" w:rsidRDefault="00FD1432" w:rsidP="00263151">
                  <w:pPr>
                    <w:jc w:val="right"/>
                    <w:rPr>
                      <w:sz w:val="6"/>
                      <w:szCs w:val="6"/>
                    </w:rPr>
                  </w:pPr>
                </w:p>
                <w:p w:rsidR="00FD1432" w:rsidRPr="00263151" w:rsidRDefault="00FD1432" w:rsidP="00263151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263151">
                    <w:rPr>
                      <w:sz w:val="18"/>
                      <w:szCs w:val="18"/>
                    </w:rPr>
                    <w:t>Представлявано от</w:t>
                  </w:r>
                </w:p>
              </w:tc>
              <w:tc>
                <w:tcPr>
                  <w:tcW w:w="47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1432" w:rsidRPr="00263151" w:rsidRDefault="00FD1432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W w:w="0" w:type="auto"/>
                    <w:tblInd w:w="3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A0"/>
                  </w:tblPr>
                  <w:tblGrid>
                    <w:gridCol w:w="4549"/>
                  </w:tblGrid>
                  <w:tr w:rsidR="00FD1432" w:rsidRPr="00E74DC8">
                    <w:tc>
                      <w:tcPr>
                        <w:tcW w:w="454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D1432" w:rsidRPr="00263151" w:rsidRDefault="00FD1432" w:rsidP="00F2188B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:rsidR="00FD1432" w:rsidRPr="00263151" w:rsidRDefault="00FD1432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  <w:p w:rsidR="00FD1432" w:rsidRPr="00263151" w:rsidRDefault="00FD1432" w:rsidP="00F2188B">
                  <w:pPr>
                    <w:rPr>
                      <w:caps/>
                      <w:sz w:val="4"/>
                      <w:szCs w:val="4"/>
                    </w:rPr>
                  </w:pPr>
                </w:p>
              </w:tc>
            </w:tr>
            <w:tr w:rsidR="00FD1432" w:rsidRPr="00E74DC8">
              <w:tc>
                <w:tcPr>
                  <w:tcW w:w="33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1432" w:rsidRPr="00263151" w:rsidRDefault="00FD1432" w:rsidP="006450A5">
                  <w:pPr>
                    <w:rPr>
                      <w:caps/>
                      <w:sz w:val="18"/>
                      <w:szCs w:val="18"/>
                    </w:rPr>
                  </w:pPr>
                  <w:r w:rsidRPr="00263151">
                    <w:rPr>
                      <w:sz w:val="18"/>
                      <w:szCs w:val="18"/>
                    </w:rPr>
                    <w:t>ДАННИ ЗА КОНТАКТ</w:t>
                  </w:r>
                </w:p>
              </w:tc>
              <w:tc>
                <w:tcPr>
                  <w:tcW w:w="66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1432" w:rsidRPr="00263151" w:rsidRDefault="00FD1432" w:rsidP="00F2188B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</w:tr>
            <w:tr w:rsidR="00FD1432" w:rsidRPr="00E74DC8">
              <w:tc>
                <w:tcPr>
                  <w:tcW w:w="33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1432" w:rsidRPr="00263151" w:rsidRDefault="00FD1432" w:rsidP="00263151">
                  <w:pPr>
                    <w:jc w:val="right"/>
                    <w:rPr>
                      <w:sz w:val="6"/>
                      <w:szCs w:val="6"/>
                    </w:rPr>
                  </w:pPr>
                </w:p>
                <w:p w:rsidR="00FD1432" w:rsidRPr="00263151" w:rsidRDefault="00FD1432" w:rsidP="00263151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263151">
                    <w:rPr>
                      <w:sz w:val="18"/>
                      <w:szCs w:val="18"/>
                    </w:rPr>
                    <w:t>Населено място</w:t>
                  </w:r>
                </w:p>
              </w:tc>
              <w:tc>
                <w:tcPr>
                  <w:tcW w:w="66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1432" w:rsidRPr="00263151" w:rsidRDefault="00FD1432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W w:w="0" w:type="auto"/>
                    <w:tblInd w:w="3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A0"/>
                  </w:tblPr>
                  <w:tblGrid>
                    <w:gridCol w:w="6439"/>
                  </w:tblGrid>
                  <w:tr w:rsidR="00FD1432" w:rsidRPr="00E74DC8">
                    <w:tc>
                      <w:tcPr>
                        <w:tcW w:w="643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D1432" w:rsidRPr="00263151" w:rsidRDefault="00FD1432" w:rsidP="00F2188B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:rsidR="00FD1432" w:rsidRPr="00263151" w:rsidRDefault="00FD1432" w:rsidP="00F2188B">
                  <w:pPr>
                    <w:rPr>
                      <w:caps/>
                      <w:sz w:val="4"/>
                      <w:szCs w:val="4"/>
                    </w:rPr>
                  </w:pPr>
                </w:p>
                <w:p w:rsidR="00FD1432" w:rsidRPr="00263151" w:rsidRDefault="00FD1432" w:rsidP="00F2188B">
                  <w:pPr>
                    <w:rPr>
                      <w:caps/>
                      <w:sz w:val="4"/>
                      <w:szCs w:val="4"/>
                    </w:rPr>
                  </w:pPr>
                </w:p>
                <w:p w:rsidR="00FD1432" w:rsidRPr="00263151" w:rsidRDefault="00FD1432" w:rsidP="00F2188B">
                  <w:pPr>
                    <w:rPr>
                      <w:caps/>
                      <w:sz w:val="4"/>
                      <w:szCs w:val="4"/>
                    </w:rPr>
                  </w:pPr>
                </w:p>
              </w:tc>
            </w:tr>
            <w:tr w:rsidR="00FD1432" w:rsidRPr="00E74DC8">
              <w:tc>
                <w:tcPr>
                  <w:tcW w:w="33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1432" w:rsidRPr="00263151" w:rsidRDefault="00FD1432" w:rsidP="00263151">
                  <w:pPr>
                    <w:jc w:val="right"/>
                    <w:rPr>
                      <w:sz w:val="6"/>
                      <w:szCs w:val="6"/>
                    </w:rPr>
                  </w:pPr>
                </w:p>
                <w:p w:rsidR="00FD1432" w:rsidRPr="00263151" w:rsidRDefault="00FD1432" w:rsidP="00263151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263151">
                    <w:rPr>
                      <w:sz w:val="18"/>
                      <w:szCs w:val="18"/>
                    </w:rPr>
                    <w:t>Адрес за кореспонденция</w:t>
                  </w:r>
                </w:p>
              </w:tc>
              <w:tc>
                <w:tcPr>
                  <w:tcW w:w="66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1432" w:rsidRPr="00263151" w:rsidRDefault="00FD1432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W w:w="0" w:type="auto"/>
                    <w:tblInd w:w="3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A0"/>
                  </w:tblPr>
                  <w:tblGrid>
                    <w:gridCol w:w="6439"/>
                  </w:tblGrid>
                  <w:tr w:rsidR="00FD1432" w:rsidRPr="00E74DC8">
                    <w:tc>
                      <w:tcPr>
                        <w:tcW w:w="643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D1432" w:rsidRPr="00263151" w:rsidRDefault="00FD1432" w:rsidP="00F2188B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:rsidR="00FD1432" w:rsidRPr="00263151" w:rsidRDefault="00FD1432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  <w:p w:rsidR="00FD1432" w:rsidRPr="00263151" w:rsidRDefault="00FD1432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</w:tc>
            </w:tr>
            <w:tr w:rsidR="00FD1432" w:rsidRPr="00E74DC8">
              <w:tc>
                <w:tcPr>
                  <w:tcW w:w="33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1432" w:rsidRPr="00263151" w:rsidRDefault="00FD1432" w:rsidP="00F2188B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66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1432" w:rsidRPr="00263151" w:rsidRDefault="00FD1432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W w:w="0" w:type="auto"/>
                    <w:tblInd w:w="3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A0"/>
                  </w:tblPr>
                  <w:tblGrid>
                    <w:gridCol w:w="2146"/>
                    <w:gridCol w:w="260"/>
                    <w:gridCol w:w="4033"/>
                  </w:tblGrid>
                  <w:tr w:rsidR="00FD1432" w:rsidRPr="00E74DC8">
                    <w:tc>
                      <w:tcPr>
                        <w:tcW w:w="214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D1432" w:rsidRPr="00263151" w:rsidRDefault="00FD1432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  <w:r w:rsidRPr="00263151">
                          <w:rPr>
                            <w:sz w:val="18"/>
                            <w:szCs w:val="18"/>
                          </w:rPr>
                          <w:t>Телефон</w:t>
                        </w:r>
                      </w:p>
                    </w:tc>
                    <w:tc>
                      <w:tcPr>
                        <w:tcW w:w="26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D1432" w:rsidRPr="00263151" w:rsidRDefault="00FD1432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403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D1432" w:rsidRPr="00263151" w:rsidRDefault="00FD1432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  <w:r w:rsidRPr="00263151">
                          <w:rPr>
                            <w:sz w:val="18"/>
                            <w:szCs w:val="18"/>
                          </w:rPr>
                          <w:t xml:space="preserve">Електронен адрес </w:t>
                        </w:r>
                        <w:r w:rsidRPr="00263151">
                          <w:rPr>
                            <w:sz w:val="16"/>
                            <w:szCs w:val="16"/>
                          </w:rPr>
                          <w:t>(ако има такъв)</w:t>
                        </w:r>
                      </w:p>
                    </w:tc>
                  </w:tr>
                  <w:tr w:rsidR="00FD1432" w:rsidRPr="00E74DC8">
                    <w:tc>
                      <w:tcPr>
                        <w:tcW w:w="214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D1432" w:rsidRPr="00263151" w:rsidRDefault="00FD1432" w:rsidP="00F2188B">
                        <w:pPr>
                          <w:rPr>
                            <w:caps/>
                          </w:rPr>
                        </w:pPr>
                      </w:p>
                    </w:tc>
                    <w:tc>
                      <w:tcPr>
                        <w:tcW w:w="26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D1432" w:rsidRPr="00263151" w:rsidRDefault="00FD1432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403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D1432" w:rsidRPr="00263151" w:rsidRDefault="00FD1432" w:rsidP="00F2188B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:rsidR="00FD1432" w:rsidRPr="00263151" w:rsidRDefault="00FD1432" w:rsidP="00F2188B">
                  <w:pPr>
                    <w:rPr>
                      <w:caps/>
                      <w:sz w:val="4"/>
                      <w:szCs w:val="4"/>
                    </w:rPr>
                  </w:pPr>
                </w:p>
                <w:p w:rsidR="00FD1432" w:rsidRPr="00263151" w:rsidRDefault="00FD1432" w:rsidP="00F2188B">
                  <w:pPr>
                    <w:rPr>
                      <w:caps/>
                      <w:sz w:val="4"/>
                      <w:szCs w:val="4"/>
                    </w:rPr>
                  </w:pPr>
                </w:p>
              </w:tc>
            </w:tr>
          </w:tbl>
          <w:p w:rsidR="00FD1432" w:rsidRPr="00263151" w:rsidRDefault="00FD1432" w:rsidP="00F2188B">
            <w:pPr>
              <w:rPr>
                <w:caps/>
                <w:sz w:val="18"/>
                <w:szCs w:val="18"/>
              </w:rPr>
            </w:pPr>
          </w:p>
          <w:p w:rsidR="00FD1432" w:rsidRPr="00263151" w:rsidRDefault="00FD1432" w:rsidP="00F2188B">
            <w:pPr>
              <w:rPr>
                <w:caps/>
                <w:sz w:val="18"/>
                <w:szCs w:val="18"/>
              </w:rPr>
            </w:pPr>
          </w:p>
          <w:p w:rsidR="00FD1432" w:rsidRPr="00263151" w:rsidRDefault="00FD1432" w:rsidP="00263151">
            <w:pPr>
              <w:spacing w:before="120"/>
              <w:ind w:right="562"/>
              <w:jc w:val="center"/>
              <w:rPr>
                <w:b/>
                <w:bCs/>
                <w:caps/>
                <w:sz w:val="20"/>
                <w:szCs w:val="20"/>
              </w:rPr>
            </w:pPr>
            <w:r w:rsidRPr="00263151">
              <w:rPr>
                <w:b/>
                <w:bCs/>
                <w:caps/>
                <w:sz w:val="20"/>
                <w:szCs w:val="20"/>
              </w:rPr>
              <w:t>част  V.  ЛИЦА, КОИТО могат ДА потвърдят съобщените данни или да предоставят допълнителна информация</w:t>
            </w:r>
          </w:p>
          <w:p w:rsidR="00FD1432" w:rsidRPr="00263151" w:rsidRDefault="00FD1432" w:rsidP="00263151">
            <w:pPr>
              <w:jc w:val="center"/>
              <w:rPr>
                <w:b/>
                <w:bCs/>
                <w:caps/>
                <w:sz w:val="20"/>
                <w:szCs w:val="20"/>
              </w:rPr>
            </w:pPr>
          </w:p>
          <w:tbl>
            <w:tblPr>
              <w:tblW w:w="0" w:type="auto"/>
              <w:tblInd w:w="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3304"/>
              <w:gridCol w:w="1890"/>
              <w:gridCol w:w="4775"/>
            </w:tblGrid>
            <w:tr w:rsidR="00FD1432" w:rsidRPr="00E74DC8">
              <w:tc>
                <w:tcPr>
                  <w:tcW w:w="33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1432" w:rsidRPr="00263151" w:rsidRDefault="00FD1432" w:rsidP="00263151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263151">
                    <w:rPr>
                      <w:sz w:val="18"/>
                      <w:szCs w:val="18"/>
                    </w:rPr>
                    <w:t xml:space="preserve">Име </w:t>
                  </w:r>
                  <w:r w:rsidRPr="00263151">
                    <w:rPr>
                      <w:sz w:val="16"/>
                      <w:szCs w:val="16"/>
                    </w:rPr>
                    <w:t>(за физически лица)</w:t>
                  </w:r>
                </w:p>
              </w:tc>
              <w:tc>
                <w:tcPr>
                  <w:tcW w:w="66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1432" w:rsidRPr="00263151" w:rsidRDefault="00FD1432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W w:w="0" w:type="auto"/>
                    <w:tblInd w:w="3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A0"/>
                  </w:tblPr>
                  <w:tblGrid>
                    <w:gridCol w:w="6439"/>
                  </w:tblGrid>
                  <w:tr w:rsidR="00FD1432" w:rsidRPr="00E74DC8">
                    <w:tc>
                      <w:tcPr>
                        <w:tcW w:w="643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D1432" w:rsidRPr="00263151" w:rsidRDefault="00FD1432" w:rsidP="004E61A9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:rsidR="00FD1432" w:rsidRPr="00263151" w:rsidRDefault="00FD1432" w:rsidP="00263151">
                  <w:pPr>
                    <w:jc w:val="center"/>
                    <w:rPr>
                      <w:caps/>
                      <w:sz w:val="16"/>
                      <w:szCs w:val="16"/>
                    </w:rPr>
                  </w:pPr>
                  <w:r w:rsidRPr="00263151">
                    <w:rPr>
                      <w:sz w:val="16"/>
                      <w:szCs w:val="16"/>
                    </w:rPr>
                    <w:t>(собствено, бащино и фамилно, ако е известно)</w:t>
                  </w:r>
                </w:p>
              </w:tc>
            </w:tr>
            <w:tr w:rsidR="00FD1432" w:rsidRPr="00E74DC8">
              <w:tc>
                <w:tcPr>
                  <w:tcW w:w="33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1432" w:rsidRPr="00263151" w:rsidRDefault="00FD1432" w:rsidP="00263151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263151">
                    <w:rPr>
                      <w:sz w:val="18"/>
                      <w:szCs w:val="18"/>
                    </w:rPr>
                    <w:t xml:space="preserve">Наименование </w:t>
                  </w:r>
                  <w:r w:rsidRPr="00263151">
                    <w:rPr>
                      <w:sz w:val="16"/>
                      <w:szCs w:val="16"/>
                    </w:rPr>
                    <w:t>(за юридически лица)</w:t>
                  </w:r>
                </w:p>
              </w:tc>
              <w:tc>
                <w:tcPr>
                  <w:tcW w:w="66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1432" w:rsidRPr="00263151" w:rsidRDefault="00FD1432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W w:w="0" w:type="auto"/>
                    <w:tblInd w:w="3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A0"/>
                  </w:tblPr>
                  <w:tblGrid>
                    <w:gridCol w:w="6439"/>
                  </w:tblGrid>
                  <w:tr w:rsidR="00FD1432" w:rsidRPr="00E74DC8">
                    <w:tc>
                      <w:tcPr>
                        <w:tcW w:w="643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D1432" w:rsidRPr="00263151" w:rsidRDefault="00FD1432" w:rsidP="004E61A9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:rsidR="00FD1432" w:rsidRPr="00263151" w:rsidRDefault="00FD1432" w:rsidP="004E61A9">
                  <w:pPr>
                    <w:rPr>
                      <w:caps/>
                      <w:sz w:val="4"/>
                      <w:szCs w:val="4"/>
                    </w:rPr>
                  </w:pPr>
                </w:p>
                <w:p w:rsidR="00FD1432" w:rsidRPr="00263151" w:rsidRDefault="00FD1432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</w:tc>
            </w:tr>
            <w:tr w:rsidR="00FD1432" w:rsidRPr="00E74DC8">
              <w:tc>
                <w:tcPr>
                  <w:tcW w:w="33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1432" w:rsidRPr="00263151" w:rsidRDefault="00FD1432" w:rsidP="004E61A9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18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1432" w:rsidRPr="00263151" w:rsidRDefault="00FD1432" w:rsidP="00263151">
                  <w:pPr>
                    <w:jc w:val="right"/>
                    <w:rPr>
                      <w:sz w:val="10"/>
                      <w:szCs w:val="10"/>
                    </w:rPr>
                  </w:pPr>
                </w:p>
                <w:p w:rsidR="00FD1432" w:rsidRPr="00263151" w:rsidRDefault="00FD1432" w:rsidP="00263151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263151">
                    <w:rPr>
                      <w:sz w:val="18"/>
                      <w:szCs w:val="18"/>
                    </w:rPr>
                    <w:t>Код по Булстат/ ЕИК</w:t>
                  </w:r>
                </w:p>
              </w:tc>
              <w:tc>
                <w:tcPr>
                  <w:tcW w:w="47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1432" w:rsidRPr="00263151" w:rsidRDefault="00FD1432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W w:w="0" w:type="auto"/>
                    <w:tblInd w:w="3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A0"/>
                  </w:tblPr>
                  <w:tblGrid>
                    <w:gridCol w:w="250"/>
                    <w:gridCol w:w="236"/>
                    <w:gridCol w:w="236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</w:tblGrid>
                  <w:tr w:rsidR="00FD1432" w:rsidRPr="00E74DC8">
                    <w:tc>
                      <w:tcPr>
                        <w:tcW w:w="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D1432" w:rsidRPr="00263151" w:rsidRDefault="00FD1432" w:rsidP="004E61A9">
                        <w:pPr>
                          <w:rPr>
                            <w:caps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D1432" w:rsidRPr="00263151" w:rsidRDefault="00FD1432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D1432" w:rsidRPr="00263151" w:rsidRDefault="00FD1432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D1432" w:rsidRPr="00263151" w:rsidRDefault="00FD1432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D1432" w:rsidRPr="00263151" w:rsidRDefault="00FD1432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D1432" w:rsidRPr="00263151" w:rsidRDefault="00FD1432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D1432" w:rsidRPr="00263151" w:rsidRDefault="00FD1432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D1432" w:rsidRPr="00263151" w:rsidRDefault="00FD1432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D1432" w:rsidRPr="00263151" w:rsidRDefault="00FD1432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D1432" w:rsidRPr="00263151" w:rsidRDefault="00FD1432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D1432" w:rsidRPr="00263151" w:rsidRDefault="00FD1432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D1432" w:rsidRPr="00263151" w:rsidRDefault="00FD1432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D1432" w:rsidRPr="00263151" w:rsidRDefault="00FD1432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</w:tr>
                </w:tbl>
                <w:p w:rsidR="00FD1432" w:rsidRPr="00263151" w:rsidRDefault="00FD1432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  <w:p w:rsidR="00FD1432" w:rsidRPr="00263151" w:rsidRDefault="00FD1432" w:rsidP="004E61A9">
                  <w:pPr>
                    <w:rPr>
                      <w:caps/>
                      <w:sz w:val="4"/>
                      <w:szCs w:val="4"/>
                    </w:rPr>
                  </w:pPr>
                </w:p>
              </w:tc>
            </w:tr>
            <w:tr w:rsidR="00FD1432" w:rsidRPr="00E74DC8">
              <w:tc>
                <w:tcPr>
                  <w:tcW w:w="33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1432" w:rsidRPr="00263151" w:rsidRDefault="00FD1432" w:rsidP="004E61A9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18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1432" w:rsidRPr="00263151" w:rsidRDefault="00FD1432" w:rsidP="00263151">
                  <w:pPr>
                    <w:jc w:val="right"/>
                    <w:rPr>
                      <w:sz w:val="6"/>
                      <w:szCs w:val="6"/>
                    </w:rPr>
                  </w:pPr>
                </w:p>
                <w:p w:rsidR="00FD1432" w:rsidRPr="00263151" w:rsidRDefault="00FD1432" w:rsidP="00263151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263151">
                    <w:rPr>
                      <w:sz w:val="18"/>
                      <w:szCs w:val="18"/>
                    </w:rPr>
                    <w:t>Представлявано от</w:t>
                  </w:r>
                </w:p>
              </w:tc>
              <w:tc>
                <w:tcPr>
                  <w:tcW w:w="47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1432" w:rsidRPr="00263151" w:rsidRDefault="00FD1432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W w:w="0" w:type="auto"/>
                    <w:tblInd w:w="3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A0"/>
                  </w:tblPr>
                  <w:tblGrid>
                    <w:gridCol w:w="4549"/>
                  </w:tblGrid>
                  <w:tr w:rsidR="00FD1432" w:rsidRPr="00E74DC8">
                    <w:tc>
                      <w:tcPr>
                        <w:tcW w:w="454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D1432" w:rsidRPr="00263151" w:rsidRDefault="00FD1432" w:rsidP="004E61A9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:rsidR="00FD1432" w:rsidRPr="00263151" w:rsidRDefault="00FD1432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  <w:p w:rsidR="00FD1432" w:rsidRPr="00263151" w:rsidRDefault="00FD1432" w:rsidP="004E61A9">
                  <w:pPr>
                    <w:rPr>
                      <w:caps/>
                      <w:sz w:val="4"/>
                      <w:szCs w:val="4"/>
                    </w:rPr>
                  </w:pPr>
                </w:p>
              </w:tc>
            </w:tr>
            <w:tr w:rsidR="00FD1432" w:rsidRPr="00E74DC8">
              <w:tc>
                <w:tcPr>
                  <w:tcW w:w="33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1432" w:rsidRPr="00263151" w:rsidRDefault="00FD1432" w:rsidP="004E61A9">
                  <w:pPr>
                    <w:rPr>
                      <w:caps/>
                      <w:sz w:val="18"/>
                      <w:szCs w:val="18"/>
                    </w:rPr>
                  </w:pPr>
                  <w:r w:rsidRPr="00263151">
                    <w:rPr>
                      <w:sz w:val="18"/>
                      <w:szCs w:val="18"/>
                    </w:rPr>
                    <w:t>ДАННИ ЗА КОНТАКТ</w:t>
                  </w:r>
                </w:p>
              </w:tc>
              <w:tc>
                <w:tcPr>
                  <w:tcW w:w="66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1432" w:rsidRPr="00263151" w:rsidRDefault="00FD1432" w:rsidP="004E61A9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</w:tr>
            <w:tr w:rsidR="00FD1432" w:rsidRPr="00E74DC8">
              <w:tc>
                <w:tcPr>
                  <w:tcW w:w="33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1432" w:rsidRPr="00263151" w:rsidRDefault="00FD1432" w:rsidP="00263151">
                  <w:pPr>
                    <w:jc w:val="right"/>
                    <w:rPr>
                      <w:sz w:val="6"/>
                      <w:szCs w:val="6"/>
                    </w:rPr>
                  </w:pPr>
                </w:p>
                <w:p w:rsidR="00FD1432" w:rsidRPr="00263151" w:rsidRDefault="00FD1432" w:rsidP="00263151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263151">
                    <w:rPr>
                      <w:sz w:val="18"/>
                      <w:szCs w:val="18"/>
                    </w:rPr>
                    <w:t>Населено място</w:t>
                  </w:r>
                </w:p>
              </w:tc>
              <w:tc>
                <w:tcPr>
                  <w:tcW w:w="66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1432" w:rsidRPr="00263151" w:rsidRDefault="00FD1432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W w:w="0" w:type="auto"/>
                    <w:tblInd w:w="3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A0"/>
                  </w:tblPr>
                  <w:tblGrid>
                    <w:gridCol w:w="6439"/>
                  </w:tblGrid>
                  <w:tr w:rsidR="00FD1432" w:rsidRPr="00E74DC8">
                    <w:tc>
                      <w:tcPr>
                        <w:tcW w:w="643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D1432" w:rsidRPr="00263151" w:rsidRDefault="00FD1432" w:rsidP="004E61A9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:rsidR="00FD1432" w:rsidRPr="00263151" w:rsidRDefault="00FD1432" w:rsidP="004E61A9">
                  <w:pPr>
                    <w:rPr>
                      <w:caps/>
                      <w:sz w:val="4"/>
                      <w:szCs w:val="4"/>
                    </w:rPr>
                  </w:pPr>
                </w:p>
                <w:p w:rsidR="00FD1432" w:rsidRPr="00263151" w:rsidRDefault="00FD1432" w:rsidP="004E61A9">
                  <w:pPr>
                    <w:rPr>
                      <w:caps/>
                      <w:sz w:val="4"/>
                      <w:szCs w:val="4"/>
                    </w:rPr>
                  </w:pPr>
                </w:p>
                <w:p w:rsidR="00FD1432" w:rsidRPr="00263151" w:rsidRDefault="00FD1432" w:rsidP="004E61A9">
                  <w:pPr>
                    <w:rPr>
                      <w:caps/>
                      <w:sz w:val="4"/>
                      <w:szCs w:val="4"/>
                    </w:rPr>
                  </w:pPr>
                </w:p>
              </w:tc>
            </w:tr>
            <w:tr w:rsidR="00FD1432" w:rsidRPr="00E74DC8">
              <w:tc>
                <w:tcPr>
                  <w:tcW w:w="33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1432" w:rsidRPr="00263151" w:rsidRDefault="00FD1432" w:rsidP="00263151">
                  <w:pPr>
                    <w:jc w:val="right"/>
                    <w:rPr>
                      <w:sz w:val="6"/>
                      <w:szCs w:val="6"/>
                    </w:rPr>
                  </w:pPr>
                </w:p>
                <w:p w:rsidR="00FD1432" w:rsidRPr="00263151" w:rsidRDefault="00FD1432" w:rsidP="00263151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263151">
                    <w:rPr>
                      <w:sz w:val="18"/>
                      <w:szCs w:val="18"/>
                    </w:rPr>
                    <w:t>Адрес за кореспонденция</w:t>
                  </w:r>
                </w:p>
              </w:tc>
              <w:tc>
                <w:tcPr>
                  <w:tcW w:w="66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1432" w:rsidRPr="00263151" w:rsidRDefault="00FD1432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W w:w="0" w:type="auto"/>
                    <w:tblInd w:w="3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A0"/>
                  </w:tblPr>
                  <w:tblGrid>
                    <w:gridCol w:w="6439"/>
                  </w:tblGrid>
                  <w:tr w:rsidR="00FD1432" w:rsidRPr="00E74DC8">
                    <w:tc>
                      <w:tcPr>
                        <w:tcW w:w="643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D1432" w:rsidRPr="00263151" w:rsidRDefault="00FD1432" w:rsidP="004E61A9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:rsidR="00FD1432" w:rsidRPr="00263151" w:rsidRDefault="00FD1432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  <w:p w:rsidR="00FD1432" w:rsidRPr="00263151" w:rsidRDefault="00FD1432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</w:tc>
            </w:tr>
            <w:tr w:rsidR="00FD1432" w:rsidRPr="00E74DC8">
              <w:tc>
                <w:tcPr>
                  <w:tcW w:w="33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1432" w:rsidRPr="00263151" w:rsidRDefault="00FD1432" w:rsidP="004E61A9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66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1432" w:rsidRPr="00263151" w:rsidRDefault="00FD1432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W w:w="0" w:type="auto"/>
                    <w:tblInd w:w="3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A0"/>
                  </w:tblPr>
                  <w:tblGrid>
                    <w:gridCol w:w="2146"/>
                    <w:gridCol w:w="260"/>
                    <w:gridCol w:w="4033"/>
                  </w:tblGrid>
                  <w:tr w:rsidR="00FD1432" w:rsidRPr="00E74DC8">
                    <w:tc>
                      <w:tcPr>
                        <w:tcW w:w="214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D1432" w:rsidRPr="00263151" w:rsidRDefault="00FD1432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  <w:r w:rsidRPr="00263151">
                          <w:rPr>
                            <w:sz w:val="18"/>
                            <w:szCs w:val="18"/>
                          </w:rPr>
                          <w:t>Телефон</w:t>
                        </w:r>
                      </w:p>
                    </w:tc>
                    <w:tc>
                      <w:tcPr>
                        <w:tcW w:w="26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D1432" w:rsidRPr="00263151" w:rsidRDefault="00FD1432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403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D1432" w:rsidRPr="00263151" w:rsidRDefault="00FD1432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  <w:r w:rsidRPr="00263151">
                          <w:rPr>
                            <w:sz w:val="18"/>
                            <w:szCs w:val="18"/>
                          </w:rPr>
                          <w:t xml:space="preserve">Електронен адрес </w:t>
                        </w:r>
                        <w:r w:rsidRPr="00263151">
                          <w:rPr>
                            <w:sz w:val="16"/>
                            <w:szCs w:val="16"/>
                          </w:rPr>
                          <w:t>(ако има такъв)</w:t>
                        </w:r>
                      </w:p>
                    </w:tc>
                  </w:tr>
                  <w:tr w:rsidR="00FD1432" w:rsidRPr="00E74DC8">
                    <w:tc>
                      <w:tcPr>
                        <w:tcW w:w="214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D1432" w:rsidRPr="00263151" w:rsidRDefault="00FD1432" w:rsidP="004E61A9">
                        <w:pPr>
                          <w:rPr>
                            <w:caps/>
                          </w:rPr>
                        </w:pPr>
                      </w:p>
                    </w:tc>
                    <w:tc>
                      <w:tcPr>
                        <w:tcW w:w="26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D1432" w:rsidRPr="00263151" w:rsidRDefault="00FD1432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403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D1432" w:rsidRPr="00263151" w:rsidRDefault="00FD1432" w:rsidP="004E61A9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:rsidR="00FD1432" w:rsidRPr="00263151" w:rsidRDefault="00FD1432" w:rsidP="004E61A9">
                  <w:pPr>
                    <w:rPr>
                      <w:caps/>
                      <w:sz w:val="4"/>
                      <w:szCs w:val="4"/>
                    </w:rPr>
                  </w:pPr>
                </w:p>
                <w:p w:rsidR="00FD1432" w:rsidRPr="00263151" w:rsidRDefault="00FD1432" w:rsidP="004E61A9">
                  <w:pPr>
                    <w:rPr>
                      <w:caps/>
                      <w:sz w:val="4"/>
                      <w:szCs w:val="4"/>
                    </w:rPr>
                  </w:pPr>
                </w:p>
              </w:tc>
            </w:tr>
          </w:tbl>
          <w:p w:rsidR="00FD1432" w:rsidRPr="00263151" w:rsidRDefault="00FD1432" w:rsidP="00F2188B">
            <w:pPr>
              <w:rPr>
                <w:b/>
                <w:bCs/>
                <w:caps/>
                <w:sz w:val="6"/>
                <w:szCs w:val="6"/>
              </w:rPr>
            </w:pPr>
          </w:p>
          <w:p w:rsidR="00FD1432" w:rsidRPr="00263151" w:rsidRDefault="00FD1432" w:rsidP="00F2188B">
            <w:pPr>
              <w:rPr>
                <w:b/>
                <w:bCs/>
                <w:caps/>
                <w:sz w:val="6"/>
                <w:szCs w:val="6"/>
              </w:rPr>
            </w:pPr>
          </w:p>
        </w:tc>
      </w:tr>
    </w:tbl>
    <w:p w:rsidR="00FD1432" w:rsidRPr="00E74DC8" w:rsidRDefault="00FD1432" w:rsidP="008A31EC">
      <w:pPr>
        <w:jc w:val="center"/>
        <w:rPr>
          <w:b/>
          <w:bCs/>
          <w:caps/>
        </w:rPr>
      </w:pPr>
    </w:p>
    <w:p w:rsidR="00FD1432" w:rsidRDefault="00FD1432" w:rsidP="00C81ADC">
      <w:pPr>
        <w:ind w:right="562"/>
        <w:rPr>
          <w:b/>
          <w:bCs/>
          <w:caps/>
          <w:sz w:val="20"/>
          <w:szCs w:val="20"/>
        </w:rPr>
      </w:pPr>
    </w:p>
    <w:p w:rsidR="00FD1432" w:rsidRPr="00085709" w:rsidRDefault="00FD1432" w:rsidP="00C81ADC">
      <w:pPr>
        <w:ind w:right="562"/>
        <w:rPr>
          <w:b/>
          <w:bCs/>
          <w:caps/>
          <w:sz w:val="20"/>
          <w:szCs w:val="20"/>
        </w:rPr>
      </w:pPr>
      <w:r w:rsidRPr="00085709">
        <w:rPr>
          <w:b/>
          <w:bCs/>
          <w:caps/>
          <w:sz w:val="20"/>
          <w:szCs w:val="20"/>
        </w:rPr>
        <w:t>настоящият сигнал  е подаден по вътрешен канал:</w:t>
      </w:r>
    </w:p>
    <w:p w:rsidR="00FD1432" w:rsidRPr="00085709" w:rsidRDefault="00FD1432" w:rsidP="006C72BA">
      <w:pPr>
        <w:ind w:right="562" w:firstLine="708"/>
        <w:rPr>
          <w:caps/>
          <w:sz w:val="20"/>
          <w:szCs w:val="20"/>
        </w:rPr>
      </w:pPr>
      <w:r w:rsidRPr="00085709">
        <w:rPr>
          <w:sz w:val="20"/>
          <w:szCs w:val="20"/>
        </w:rPr>
        <w:t>(попълва се само при подаване на сигнал до КЗЛД)</w:t>
      </w:r>
    </w:p>
    <w:p w:rsidR="00FD1432" w:rsidRPr="00085709" w:rsidRDefault="00FD1432" w:rsidP="00C81ADC">
      <w:pPr>
        <w:ind w:right="562"/>
        <w:rPr>
          <w:b/>
          <w:bCs/>
          <w:caps/>
          <w:sz w:val="20"/>
          <w:szCs w:val="20"/>
        </w:rPr>
      </w:pPr>
    </w:p>
    <w:p w:rsidR="00FD1432" w:rsidRPr="00085709" w:rsidRDefault="00FD1432" w:rsidP="00C81ADC">
      <w:pPr>
        <w:ind w:right="562"/>
        <w:rPr>
          <w:b/>
          <w:bCs/>
          <w:caps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50"/>
        <w:gridCol w:w="2520"/>
        <w:gridCol w:w="450"/>
        <w:gridCol w:w="3668"/>
      </w:tblGrid>
      <w:tr w:rsidR="00FD1432" w:rsidRPr="00E74DC8">
        <w:trPr>
          <w:trHeight w:val="575"/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:rsidR="00FD1432" w:rsidRPr="00263151" w:rsidRDefault="00FD1432" w:rsidP="00263151">
            <w:pPr>
              <w:spacing w:before="120"/>
              <w:ind w:right="562"/>
              <w:rPr>
                <w:b/>
                <w:bCs/>
                <w:caps/>
                <w:sz w:val="16"/>
                <w:szCs w:val="16"/>
              </w:rPr>
            </w:pPr>
            <w:r w:rsidRPr="00263151">
              <w:rPr>
                <w:b/>
                <w:bCs/>
                <w:caps/>
                <w:sz w:val="16"/>
                <w:szCs w:val="16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63151">
              <w:rPr>
                <w:b/>
                <w:bCs/>
                <w:caps/>
                <w:sz w:val="16"/>
                <w:szCs w:val="16"/>
              </w:rPr>
              <w:instrText xml:space="preserve"> FORMCHECKBOX </w:instrText>
            </w:r>
            <w:r w:rsidRPr="00263151">
              <w:rPr>
                <w:b/>
                <w:bCs/>
                <w:caps/>
                <w:sz w:val="16"/>
                <w:szCs w:val="16"/>
              </w:rPr>
            </w:r>
            <w:r w:rsidRPr="00263151">
              <w:rPr>
                <w:b/>
                <w:bCs/>
                <w:caps/>
                <w:sz w:val="16"/>
                <w:szCs w:val="16"/>
              </w:rPr>
              <w:fldChar w:fldCharType="end"/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:rsidR="00FD1432" w:rsidRPr="00263151" w:rsidRDefault="00FD1432" w:rsidP="00263151">
            <w:pPr>
              <w:spacing w:before="120"/>
              <w:ind w:right="562"/>
              <w:rPr>
                <w:caps/>
                <w:sz w:val="18"/>
                <w:szCs w:val="18"/>
              </w:rPr>
            </w:pPr>
            <w:r w:rsidRPr="00263151">
              <w:rPr>
                <w:caps/>
                <w:sz w:val="18"/>
                <w:szCs w:val="18"/>
              </w:rPr>
              <w:t>да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:rsidR="00FD1432" w:rsidRPr="00263151" w:rsidRDefault="00FD1432" w:rsidP="00263151">
            <w:pPr>
              <w:spacing w:before="120"/>
              <w:ind w:right="562"/>
              <w:rPr>
                <w:b/>
                <w:bCs/>
                <w:caps/>
                <w:sz w:val="16"/>
                <w:szCs w:val="16"/>
              </w:rPr>
            </w:pPr>
            <w:r w:rsidRPr="00263151">
              <w:rPr>
                <w:b/>
                <w:bCs/>
                <w:caps/>
                <w:sz w:val="16"/>
                <w:szCs w:val="16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63151">
              <w:rPr>
                <w:b/>
                <w:bCs/>
                <w:caps/>
                <w:sz w:val="16"/>
                <w:szCs w:val="16"/>
              </w:rPr>
              <w:instrText xml:space="preserve"> FORMCHECKBOX </w:instrText>
            </w:r>
            <w:r w:rsidRPr="00263151">
              <w:rPr>
                <w:b/>
                <w:bCs/>
                <w:caps/>
                <w:sz w:val="16"/>
                <w:szCs w:val="16"/>
              </w:rPr>
            </w:r>
            <w:r w:rsidRPr="00263151">
              <w:rPr>
                <w:b/>
                <w:bCs/>
                <w:caps/>
                <w:sz w:val="16"/>
                <w:szCs w:val="16"/>
              </w:rPr>
              <w:fldChar w:fldCharType="end"/>
            </w:r>
          </w:p>
        </w:tc>
        <w:tc>
          <w:tcPr>
            <w:tcW w:w="3668" w:type="dxa"/>
            <w:tcBorders>
              <w:top w:val="nil"/>
              <w:left w:val="nil"/>
              <w:bottom w:val="nil"/>
              <w:right w:val="nil"/>
            </w:tcBorders>
          </w:tcPr>
          <w:p w:rsidR="00FD1432" w:rsidRPr="00263151" w:rsidRDefault="00FD1432" w:rsidP="00263151">
            <w:pPr>
              <w:spacing w:before="120"/>
              <w:ind w:right="562"/>
              <w:rPr>
                <w:caps/>
                <w:sz w:val="18"/>
                <w:szCs w:val="18"/>
                <w:lang w:val="en-US"/>
              </w:rPr>
            </w:pPr>
            <w:r w:rsidRPr="00263151">
              <w:rPr>
                <w:caps/>
                <w:sz w:val="18"/>
                <w:szCs w:val="18"/>
              </w:rPr>
              <w:t>не</w:t>
            </w:r>
          </w:p>
        </w:tc>
      </w:tr>
    </w:tbl>
    <w:p w:rsidR="00FD1432" w:rsidRDefault="00FD1432" w:rsidP="00C81ADC">
      <w:pPr>
        <w:ind w:right="562"/>
        <w:rPr>
          <w:b/>
          <w:bCs/>
          <w:caps/>
          <w:sz w:val="20"/>
          <w:szCs w:val="20"/>
        </w:rPr>
      </w:pPr>
    </w:p>
    <w:p w:rsidR="00FD1432" w:rsidRDefault="00FD1432" w:rsidP="00C81ADC">
      <w:pPr>
        <w:ind w:right="562"/>
        <w:rPr>
          <w:b/>
          <w:bCs/>
          <w:caps/>
          <w:sz w:val="20"/>
          <w:szCs w:val="20"/>
        </w:rPr>
      </w:pPr>
    </w:p>
    <w:p w:rsidR="00FD1432" w:rsidRPr="00E74DC8" w:rsidRDefault="00FD1432" w:rsidP="00C81ADC">
      <w:pPr>
        <w:ind w:right="562"/>
        <w:rPr>
          <w:b/>
          <w:bCs/>
          <w:caps/>
          <w:sz w:val="20"/>
          <w:szCs w:val="20"/>
        </w:rPr>
      </w:pPr>
      <w:r w:rsidRPr="00E74DC8">
        <w:rPr>
          <w:b/>
          <w:bCs/>
          <w:caps/>
          <w:sz w:val="20"/>
          <w:szCs w:val="20"/>
        </w:rPr>
        <w:t>ПОКАНА ЗА ПОДПИСВАНЕ НА СИГНАЛА от сигнализиращото лице</w:t>
      </w:r>
    </w:p>
    <w:p w:rsidR="00FD1432" w:rsidRPr="00E74DC8" w:rsidRDefault="00FD1432" w:rsidP="00C81ADC">
      <w:pPr>
        <w:ind w:right="562"/>
        <w:rPr>
          <w:caps/>
          <w:sz w:val="20"/>
          <w:szCs w:val="20"/>
        </w:rPr>
      </w:pPr>
      <w:r w:rsidRPr="00E74DC8">
        <w:rPr>
          <w:sz w:val="20"/>
          <w:szCs w:val="20"/>
        </w:rPr>
        <w:t xml:space="preserve">                          (отбелязва се от служителя, приел и регистрирал сигнала)</w:t>
      </w:r>
    </w:p>
    <w:p w:rsidR="00FD1432" w:rsidRPr="00E74DC8" w:rsidRDefault="00FD1432" w:rsidP="0075604F">
      <w:pPr>
        <w:spacing w:before="120"/>
        <w:ind w:right="562"/>
        <w:rPr>
          <w:b/>
          <w:bCs/>
          <w:caps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50"/>
        <w:gridCol w:w="2520"/>
        <w:gridCol w:w="450"/>
        <w:gridCol w:w="3668"/>
      </w:tblGrid>
      <w:tr w:rsidR="00FD1432" w:rsidRPr="00E74DC8">
        <w:trPr>
          <w:trHeight w:val="575"/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bookmarkStart w:id="22" w:name="Check23"/>
          <w:p w:rsidR="00FD1432" w:rsidRPr="00263151" w:rsidRDefault="00FD1432" w:rsidP="00263151">
            <w:pPr>
              <w:spacing w:before="120"/>
              <w:ind w:right="562"/>
              <w:rPr>
                <w:b/>
                <w:bCs/>
                <w:caps/>
                <w:sz w:val="16"/>
                <w:szCs w:val="16"/>
              </w:rPr>
            </w:pPr>
            <w:r w:rsidRPr="00263151">
              <w:rPr>
                <w:b/>
                <w:bCs/>
                <w:caps/>
                <w:sz w:val="16"/>
                <w:szCs w:val="16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63151">
              <w:rPr>
                <w:b/>
                <w:bCs/>
                <w:caps/>
                <w:sz w:val="16"/>
                <w:szCs w:val="16"/>
              </w:rPr>
              <w:instrText xml:space="preserve"> FORMCHECKBOX </w:instrText>
            </w:r>
            <w:r w:rsidRPr="00263151">
              <w:rPr>
                <w:b/>
                <w:bCs/>
                <w:caps/>
                <w:sz w:val="16"/>
                <w:szCs w:val="16"/>
              </w:rPr>
            </w:r>
            <w:r w:rsidRPr="00263151">
              <w:rPr>
                <w:b/>
                <w:bCs/>
                <w:caps/>
                <w:sz w:val="16"/>
                <w:szCs w:val="16"/>
              </w:rPr>
              <w:fldChar w:fldCharType="end"/>
            </w:r>
            <w:bookmarkEnd w:id="22"/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:rsidR="00FD1432" w:rsidRPr="00263151" w:rsidRDefault="00FD1432" w:rsidP="00263151">
            <w:pPr>
              <w:spacing w:before="120"/>
              <w:ind w:right="562"/>
              <w:rPr>
                <w:caps/>
                <w:sz w:val="18"/>
                <w:szCs w:val="18"/>
              </w:rPr>
            </w:pPr>
            <w:r w:rsidRPr="00263151">
              <w:rPr>
                <w:caps/>
                <w:sz w:val="18"/>
                <w:szCs w:val="18"/>
              </w:rPr>
              <w:t>Съгласие</w:t>
            </w:r>
          </w:p>
        </w:tc>
        <w:bookmarkStart w:id="23" w:name="Check24"/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:rsidR="00FD1432" w:rsidRPr="00263151" w:rsidRDefault="00FD1432" w:rsidP="00263151">
            <w:pPr>
              <w:spacing w:before="120"/>
              <w:ind w:right="562"/>
              <w:rPr>
                <w:b/>
                <w:bCs/>
                <w:caps/>
                <w:sz w:val="16"/>
                <w:szCs w:val="16"/>
              </w:rPr>
            </w:pPr>
            <w:r w:rsidRPr="00263151">
              <w:rPr>
                <w:b/>
                <w:bCs/>
                <w:caps/>
                <w:sz w:val="16"/>
                <w:szCs w:val="16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63151">
              <w:rPr>
                <w:b/>
                <w:bCs/>
                <w:caps/>
                <w:sz w:val="16"/>
                <w:szCs w:val="16"/>
              </w:rPr>
              <w:instrText xml:space="preserve"> FORMCHECKBOX </w:instrText>
            </w:r>
            <w:r w:rsidRPr="00263151">
              <w:rPr>
                <w:b/>
                <w:bCs/>
                <w:caps/>
                <w:sz w:val="16"/>
                <w:szCs w:val="16"/>
              </w:rPr>
            </w:r>
            <w:r w:rsidRPr="00263151">
              <w:rPr>
                <w:b/>
                <w:bCs/>
                <w:caps/>
                <w:sz w:val="16"/>
                <w:szCs w:val="16"/>
              </w:rPr>
              <w:fldChar w:fldCharType="end"/>
            </w:r>
            <w:bookmarkEnd w:id="23"/>
          </w:p>
        </w:tc>
        <w:tc>
          <w:tcPr>
            <w:tcW w:w="3668" w:type="dxa"/>
            <w:tcBorders>
              <w:top w:val="nil"/>
              <w:left w:val="nil"/>
              <w:bottom w:val="nil"/>
              <w:right w:val="nil"/>
            </w:tcBorders>
          </w:tcPr>
          <w:p w:rsidR="00FD1432" w:rsidRPr="00263151" w:rsidRDefault="00FD1432" w:rsidP="00263151">
            <w:pPr>
              <w:spacing w:before="120"/>
              <w:ind w:right="562"/>
              <w:rPr>
                <w:caps/>
                <w:sz w:val="18"/>
                <w:szCs w:val="18"/>
              </w:rPr>
            </w:pPr>
            <w:r w:rsidRPr="00263151">
              <w:rPr>
                <w:caps/>
                <w:sz w:val="18"/>
                <w:szCs w:val="18"/>
              </w:rPr>
              <w:t>отказ</w:t>
            </w:r>
          </w:p>
        </w:tc>
      </w:tr>
    </w:tbl>
    <w:p w:rsidR="00FD1432" w:rsidRPr="00E74DC8" w:rsidRDefault="00FD1432" w:rsidP="0075604F">
      <w:pPr>
        <w:spacing w:before="120"/>
        <w:ind w:right="562"/>
        <w:rPr>
          <w:b/>
          <w:bCs/>
          <w:caps/>
          <w:sz w:val="16"/>
          <w:szCs w:val="16"/>
        </w:rPr>
      </w:pPr>
    </w:p>
    <w:p w:rsidR="00FD1432" w:rsidRPr="00E74DC8" w:rsidRDefault="00FD1432" w:rsidP="00BC18C3">
      <w:pPr>
        <w:spacing w:before="120"/>
        <w:ind w:right="562"/>
        <w:rPr>
          <w:b/>
          <w:bCs/>
          <w:caps/>
          <w:sz w:val="20"/>
          <w:szCs w:val="20"/>
        </w:rPr>
      </w:pPr>
    </w:p>
    <w:p w:rsidR="00FD1432" w:rsidRPr="00E74DC8" w:rsidRDefault="00FD1432" w:rsidP="004D2C54">
      <w:pPr>
        <w:spacing w:before="120" w:line="240" w:lineRule="exact"/>
        <w:ind w:right="562"/>
        <w:rPr>
          <w:b/>
          <w:bCs/>
          <w:caps/>
          <w:sz w:val="20"/>
          <w:szCs w:val="20"/>
        </w:rPr>
      </w:pPr>
      <w:r w:rsidRPr="00E74DC8">
        <w:rPr>
          <w:b/>
          <w:bCs/>
          <w:caps/>
          <w:sz w:val="20"/>
          <w:szCs w:val="20"/>
        </w:rPr>
        <w:t>сИГНАЛът Е ПРИЕТ и регистриран ОТ:</w:t>
      </w:r>
    </w:p>
    <w:p w:rsidR="00FD1432" w:rsidRPr="00E74DC8" w:rsidRDefault="00FD1432" w:rsidP="004D2C54">
      <w:pPr>
        <w:spacing w:before="120" w:line="240" w:lineRule="exact"/>
        <w:ind w:right="562"/>
        <w:rPr>
          <w:b/>
          <w:bCs/>
          <w:caps/>
          <w:sz w:val="20"/>
          <w:szCs w:val="20"/>
        </w:rPr>
      </w:pPr>
      <w:r w:rsidRPr="00E74DC8">
        <w:rPr>
          <w:b/>
          <w:bCs/>
          <w:caps/>
          <w:sz w:val="20"/>
          <w:szCs w:val="20"/>
        </w:rPr>
        <w:t>………………………………………………………………………………………………..……………………………</w:t>
      </w:r>
    </w:p>
    <w:p w:rsidR="00FD1432" w:rsidRPr="00E74DC8" w:rsidRDefault="00FD1432" w:rsidP="004D2C54">
      <w:pPr>
        <w:ind w:right="-432"/>
        <w:rPr>
          <w:i/>
          <w:iCs/>
          <w:caps/>
          <w:sz w:val="20"/>
          <w:szCs w:val="20"/>
        </w:rPr>
      </w:pPr>
      <w:r w:rsidRPr="00E74DC8">
        <w:rPr>
          <w:i/>
          <w:iCs/>
          <w:caps/>
          <w:sz w:val="20"/>
          <w:szCs w:val="20"/>
        </w:rPr>
        <w:t xml:space="preserve">                                                                            </w:t>
      </w:r>
      <w:r w:rsidRPr="00E74DC8">
        <w:rPr>
          <w:i/>
          <w:iCs/>
          <w:sz w:val="16"/>
          <w:szCs w:val="16"/>
        </w:rPr>
        <w:t>(име на служителя)</w:t>
      </w:r>
    </w:p>
    <w:p w:rsidR="00FD1432" w:rsidRPr="00E74DC8" w:rsidRDefault="00FD1432" w:rsidP="004D2C54">
      <w:pPr>
        <w:spacing w:before="120"/>
        <w:ind w:right="562"/>
        <w:rPr>
          <w:b/>
          <w:bCs/>
          <w:caps/>
          <w:sz w:val="20"/>
          <w:szCs w:val="20"/>
        </w:rPr>
      </w:pPr>
      <w:r w:rsidRPr="00E74DC8">
        <w:rPr>
          <w:b/>
          <w:bCs/>
          <w:caps/>
          <w:sz w:val="20"/>
          <w:szCs w:val="20"/>
        </w:rPr>
        <w:t>ДЛЪЖНОСТ: ……………………………………………………………………………………………………………</w:t>
      </w:r>
    </w:p>
    <w:p w:rsidR="00FD1432" w:rsidRPr="00E74DC8" w:rsidRDefault="00FD1432" w:rsidP="004D2C54">
      <w:pPr>
        <w:spacing w:before="120"/>
        <w:ind w:right="562"/>
        <w:rPr>
          <w:b/>
          <w:bCs/>
          <w:sz w:val="20"/>
          <w:szCs w:val="20"/>
        </w:rPr>
      </w:pPr>
    </w:p>
    <w:p w:rsidR="00FD1432" w:rsidRPr="00E74DC8" w:rsidRDefault="00FD1432" w:rsidP="005110F9">
      <w:pPr>
        <w:ind w:left="425" w:right="567"/>
        <w:rPr>
          <w:b/>
          <w:bCs/>
          <w:sz w:val="20"/>
          <w:szCs w:val="20"/>
        </w:rPr>
      </w:pPr>
      <w:r w:rsidRPr="00E74DC8">
        <w:rPr>
          <w:b/>
          <w:bCs/>
          <w:sz w:val="20"/>
          <w:szCs w:val="20"/>
        </w:rPr>
        <w:t>ДАТА: ........................</w:t>
      </w:r>
      <w:r w:rsidRPr="00E74DC8">
        <w:rPr>
          <w:b/>
          <w:bCs/>
          <w:sz w:val="20"/>
          <w:szCs w:val="20"/>
        </w:rPr>
        <w:tab/>
      </w:r>
      <w:r w:rsidRPr="00E74DC8">
        <w:rPr>
          <w:b/>
          <w:bCs/>
          <w:sz w:val="20"/>
          <w:szCs w:val="20"/>
        </w:rPr>
        <w:tab/>
      </w:r>
      <w:r w:rsidRPr="00E74DC8">
        <w:rPr>
          <w:b/>
          <w:bCs/>
          <w:sz w:val="20"/>
          <w:szCs w:val="20"/>
        </w:rPr>
        <w:tab/>
      </w:r>
      <w:r w:rsidRPr="00E74DC8">
        <w:rPr>
          <w:b/>
          <w:bCs/>
          <w:sz w:val="20"/>
          <w:szCs w:val="20"/>
        </w:rPr>
        <w:tab/>
      </w:r>
      <w:r w:rsidRPr="00E74DC8">
        <w:rPr>
          <w:b/>
          <w:bCs/>
          <w:sz w:val="20"/>
          <w:szCs w:val="20"/>
        </w:rPr>
        <w:tab/>
      </w:r>
      <w:r w:rsidRPr="00E74DC8">
        <w:rPr>
          <w:b/>
          <w:bCs/>
          <w:sz w:val="20"/>
          <w:szCs w:val="20"/>
        </w:rPr>
        <w:tab/>
        <w:t xml:space="preserve"> ПОДПИС: ..........................................</w:t>
      </w:r>
    </w:p>
    <w:p w:rsidR="00FD1432" w:rsidRPr="00E74DC8" w:rsidRDefault="00FD1432" w:rsidP="005110F9">
      <w:pPr>
        <w:ind w:left="425" w:right="567"/>
        <w:rPr>
          <w:b/>
          <w:bCs/>
          <w:sz w:val="20"/>
          <w:szCs w:val="20"/>
        </w:rPr>
      </w:pPr>
    </w:p>
    <w:p w:rsidR="00FD1432" w:rsidRPr="00E74DC8" w:rsidRDefault="00FD1432" w:rsidP="005110F9">
      <w:pPr>
        <w:ind w:left="425" w:right="567"/>
        <w:rPr>
          <w:b/>
          <w:bCs/>
          <w:sz w:val="16"/>
          <w:szCs w:val="16"/>
        </w:rPr>
      </w:pPr>
    </w:p>
    <w:p w:rsidR="00FD1432" w:rsidRPr="00E74DC8" w:rsidRDefault="00FD1432" w:rsidP="004D2C54">
      <w:pPr>
        <w:spacing w:before="120"/>
        <w:ind w:right="562"/>
        <w:rPr>
          <w:b/>
          <w:bCs/>
          <w:caps/>
          <w:sz w:val="20"/>
          <w:szCs w:val="20"/>
        </w:rPr>
      </w:pPr>
      <w:r w:rsidRPr="00E74DC8">
        <w:rPr>
          <w:b/>
          <w:bCs/>
          <w:caps/>
          <w:sz w:val="20"/>
          <w:szCs w:val="20"/>
        </w:rPr>
        <w:t>Сигнализиращо лице/пълномощник:</w:t>
      </w:r>
    </w:p>
    <w:p w:rsidR="00FD1432" w:rsidRPr="00E74DC8" w:rsidRDefault="00FD1432" w:rsidP="004D2C54">
      <w:pPr>
        <w:spacing w:before="120"/>
        <w:ind w:right="562"/>
        <w:rPr>
          <w:b/>
          <w:bCs/>
          <w:caps/>
          <w:sz w:val="20"/>
          <w:szCs w:val="20"/>
        </w:rPr>
      </w:pPr>
      <w:r w:rsidRPr="00E74DC8">
        <w:rPr>
          <w:b/>
          <w:bCs/>
          <w:caps/>
          <w:sz w:val="20"/>
          <w:szCs w:val="20"/>
        </w:rPr>
        <w:t>…………………………………………………………….……………………………………………………………….</w:t>
      </w:r>
    </w:p>
    <w:p w:rsidR="00FD1432" w:rsidRPr="00E74DC8" w:rsidRDefault="00FD1432" w:rsidP="00310AA2">
      <w:pPr>
        <w:ind w:right="-432"/>
        <w:jc w:val="center"/>
        <w:rPr>
          <w:i/>
          <w:iCs/>
          <w:caps/>
          <w:sz w:val="20"/>
          <w:szCs w:val="20"/>
        </w:rPr>
      </w:pPr>
      <w:r w:rsidRPr="00E74DC8">
        <w:rPr>
          <w:i/>
          <w:iCs/>
          <w:caps/>
          <w:sz w:val="16"/>
          <w:szCs w:val="16"/>
        </w:rPr>
        <w:t xml:space="preserve">( </w:t>
      </w:r>
      <w:r w:rsidRPr="00E74DC8">
        <w:rPr>
          <w:i/>
          <w:iCs/>
          <w:sz w:val="16"/>
          <w:szCs w:val="16"/>
        </w:rPr>
        <w:t xml:space="preserve">име </w:t>
      </w:r>
      <w:r w:rsidRPr="00E74DC8">
        <w:rPr>
          <w:i/>
          <w:iCs/>
          <w:caps/>
          <w:sz w:val="16"/>
          <w:szCs w:val="16"/>
        </w:rPr>
        <w:t>)</w:t>
      </w:r>
    </w:p>
    <w:p w:rsidR="00FD1432" w:rsidRPr="00E74DC8" w:rsidRDefault="00FD1432" w:rsidP="004D2C54">
      <w:pPr>
        <w:spacing w:before="120"/>
        <w:ind w:right="562"/>
        <w:rPr>
          <w:b/>
          <w:bCs/>
          <w:caps/>
          <w:sz w:val="16"/>
          <w:szCs w:val="16"/>
        </w:rPr>
      </w:pPr>
    </w:p>
    <w:p w:rsidR="00FD1432" w:rsidRPr="00E74DC8" w:rsidRDefault="00FD1432" w:rsidP="007028D8">
      <w:pPr>
        <w:ind w:firstLine="425"/>
        <w:rPr>
          <w:b/>
          <w:bCs/>
          <w:sz w:val="20"/>
          <w:szCs w:val="20"/>
        </w:rPr>
      </w:pPr>
      <w:r w:rsidRPr="00E74DC8">
        <w:rPr>
          <w:b/>
          <w:bCs/>
          <w:sz w:val="20"/>
          <w:szCs w:val="20"/>
        </w:rPr>
        <w:t>ДАТА: ....................</w:t>
      </w:r>
      <w:r w:rsidRPr="00E74DC8">
        <w:rPr>
          <w:b/>
          <w:bCs/>
          <w:sz w:val="20"/>
          <w:szCs w:val="20"/>
        </w:rPr>
        <w:tab/>
      </w:r>
      <w:r w:rsidRPr="00E74DC8">
        <w:rPr>
          <w:b/>
          <w:bCs/>
          <w:sz w:val="20"/>
          <w:szCs w:val="20"/>
        </w:rPr>
        <w:tab/>
      </w:r>
      <w:r w:rsidRPr="00E74DC8">
        <w:rPr>
          <w:b/>
          <w:bCs/>
          <w:sz w:val="20"/>
          <w:szCs w:val="20"/>
        </w:rPr>
        <w:tab/>
      </w:r>
      <w:r w:rsidRPr="00E74DC8">
        <w:rPr>
          <w:b/>
          <w:bCs/>
          <w:sz w:val="20"/>
          <w:szCs w:val="20"/>
        </w:rPr>
        <w:tab/>
      </w:r>
      <w:r w:rsidRPr="00E74DC8">
        <w:rPr>
          <w:b/>
          <w:bCs/>
          <w:sz w:val="20"/>
          <w:szCs w:val="20"/>
        </w:rPr>
        <w:tab/>
      </w:r>
      <w:r w:rsidRPr="00E74DC8">
        <w:rPr>
          <w:b/>
          <w:bCs/>
          <w:sz w:val="20"/>
          <w:szCs w:val="20"/>
        </w:rPr>
        <w:tab/>
      </w:r>
      <w:r w:rsidRPr="00E74DC8">
        <w:rPr>
          <w:b/>
          <w:bCs/>
          <w:sz w:val="20"/>
          <w:szCs w:val="20"/>
        </w:rPr>
        <w:tab/>
        <w:t xml:space="preserve"> ПОДПИС: ..........................................</w:t>
      </w:r>
    </w:p>
    <w:p w:rsidR="00FD1432" w:rsidRPr="00E74DC8" w:rsidRDefault="00FD1432" w:rsidP="007028D8">
      <w:pPr>
        <w:ind w:firstLine="425"/>
        <w:rPr>
          <w:b/>
          <w:bCs/>
          <w:sz w:val="20"/>
          <w:szCs w:val="20"/>
        </w:rPr>
      </w:pPr>
    </w:p>
    <w:p w:rsidR="00FD1432" w:rsidRPr="00E74DC8" w:rsidRDefault="00FD1432" w:rsidP="00E85D4A">
      <w:pPr>
        <w:ind w:firstLine="425"/>
        <w:rPr>
          <w:b/>
          <w:bCs/>
          <w:sz w:val="20"/>
          <w:szCs w:val="20"/>
        </w:rPr>
      </w:pPr>
    </w:p>
    <w:tbl>
      <w:tblPr>
        <w:tblW w:w="10448" w:type="dxa"/>
        <w:tblInd w:w="-106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Look w:val="0000"/>
      </w:tblPr>
      <w:tblGrid>
        <w:gridCol w:w="10448"/>
      </w:tblGrid>
      <w:tr w:rsidR="00FD1432" w:rsidRPr="00E74DC8">
        <w:trPr>
          <w:trHeight w:val="5490"/>
        </w:trPr>
        <w:tc>
          <w:tcPr>
            <w:tcW w:w="10448" w:type="dxa"/>
            <w:shd w:val="clear" w:color="auto" w:fill="E7E6E6"/>
          </w:tcPr>
          <w:p w:rsidR="00FD1432" w:rsidRPr="00E74DC8" w:rsidRDefault="00FD1432" w:rsidP="00066810">
            <w:pPr>
              <w:ind w:left="108" w:firstLine="425"/>
              <w:rPr>
                <w:b/>
                <w:bCs/>
                <w:sz w:val="20"/>
                <w:szCs w:val="20"/>
              </w:rPr>
            </w:pPr>
          </w:p>
          <w:p w:rsidR="00FD1432" w:rsidRPr="00E74DC8" w:rsidRDefault="00FD1432" w:rsidP="009F4554">
            <w:pPr>
              <w:ind w:left="108" w:firstLine="425"/>
              <w:jc w:val="both"/>
              <w:rPr>
                <w:b/>
                <w:bCs/>
                <w:i/>
                <w:iCs/>
                <w:u w:val="single"/>
              </w:rPr>
            </w:pPr>
            <w:r w:rsidRPr="00E74DC8">
              <w:rPr>
                <w:b/>
                <w:bCs/>
                <w:i/>
                <w:iCs/>
                <w:u w:val="single"/>
              </w:rPr>
              <w:t>Обща информация и указания за попълване:</w:t>
            </w:r>
          </w:p>
          <w:p w:rsidR="00FD1432" w:rsidRPr="00E74DC8" w:rsidRDefault="00FD1432" w:rsidP="009F4554">
            <w:pPr>
              <w:ind w:left="108" w:firstLine="425"/>
              <w:jc w:val="both"/>
              <w:rPr>
                <w:b/>
                <w:bCs/>
                <w:sz w:val="20"/>
                <w:szCs w:val="20"/>
              </w:rPr>
            </w:pPr>
          </w:p>
          <w:p w:rsidR="00FD1432" w:rsidRPr="00E74DC8" w:rsidRDefault="00FD1432" w:rsidP="009F4554">
            <w:pPr>
              <w:ind w:left="108" w:firstLine="425"/>
              <w:jc w:val="both"/>
              <w:rPr>
                <w:b/>
                <w:bCs/>
                <w:sz w:val="20"/>
                <w:szCs w:val="20"/>
              </w:rPr>
            </w:pPr>
            <w:r w:rsidRPr="00E74DC8">
              <w:rPr>
                <w:b/>
                <w:bCs/>
                <w:sz w:val="20"/>
                <w:szCs w:val="20"/>
              </w:rPr>
              <w:t>1. Настоящият формуляр служи за регистриране на сигнали за нарушения чрез канал за вътрешно и/или външно подаване на сигнал.</w:t>
            </w:r>
          </w:p>
          <w:p w:rsidR="00FD1432" w:rsidRPr="00E74DC8" w:rsidRDefault="00FD1432" w:rsidP="009F4554">
            <w:pPr>
              <w:ind w:left="108" w:firstLine="425"/>
              <w:jc w:val="both"/>
              <w:rPr>
                <w:b/>
                <w:bCs/>
                <w:sz w:val="20"/>
                <w:szCs w:val="20"/>
              </w:rPr>
            </w:pPr>
            <w:r w:rsidRPr="00E74DC8">
              <w:rPr>
                <w:b/>
                <w:bCs/>
                <w:sz w:val="20"/>
                <w:szCs w:val="20"/>
              </w:rPr>
              <w:t>•</w:t>
            </w:r>
            <w:r w:rsidRPr="00E74DC8">
              <w:rPr>
                <w:b/>
                <w:bCs/>
                <w:sz w:val="20"/>
                <w:szCs w:val="20"/>
              </w:rPr>
              <w:tab/>
              <w:t>„Вътрешно подаване на сигнал“ (пред задължените субекти по чл. 12 от ЗЗЛПСПОИН</w:t>
            </w:r>
            <w:r w:rsidRPr="00E74DC8">
              <w:rPr>
                <w:rStyle w:val="FootnoteReference"/>
                <w:b/>
                <w:bCs/>
                <w:sz w:val="20"/>
                <w:szCs w:val="20"/>
              </w:rPr>
              <w:footnoteReference w:id="3"/>
            </w:r>
            <w:r w:rsidRPr="00E74DC8">
              <w:rPr>
                <w:b/>
                <w:bCs/>
                <w:sz w:val="20"/>
                <w:szCs w:val="20"/>
              </w:rPr>
              <w:t>) е устно или писмено съобщаване на информация за нарушения в рамките на даден правен субект в частния или публичния сектор.</w:t>
            </w:r>
          </w:p>
          <w:p w:rsidR="00FD1432" w:rsidRDefault="00FD1432" w:rsidP="009F4554">
            <w:pPr>
              <w:ind w:left="108" w:firstLine="425"/>
              <w:jc w:val="both"/>
              <w:rPr>
                <w:b/>
                <w:bCs/>
                <w:sz w:val="20"/>
                <w:szCs w:val="20"/>
              </w:rPr>
            </w:pPr>
            <w:r w:rsidRPr="00E74DC8">
              <w:rPr>
                <w:b/>
                <w:bCs/>
                <w:sz w:val="20"/>
                <w:szCs w:val="20"/>
              </w:rPr>
              <w:t>•</w:t>
            </w:r>
            <w:r w:rsidRPr="00E74DC8">
              <w:rPr>
                <w:b/>
                <w:bCs/>
                <w:sz w:val="20"/>
                <w:szCs w:val="20"/>
              </w:rPr>
              <w:tab/>
              <w:t>„Външно подаване на сигнал“ (пред КЗЛД) е устно или писмено съобщаване на информация за нарушения на компетентните органи, съгласно ЗЗЛПСПОИН.</w:t>
            </w:r>
          </w:p>
          <w:p w:rsidR="00FD1432" w:rsidRDefault="00FD1432" w:rsidP="009F4554">
            <w:pPr>
              <w:ind w:left="108" w:firstLine="425"/>
              <w:jc w:val="both"/>
              <w:rPr>
                <w:b/>
                <w:bCs/>
                <w:sz w:val="20"/>
                <w:szCs w:val="20"/>
              </w:rPr>
            </w:pPr>
          </w:p>
          <w:p w:rsidR="00FD1432" w:rsidRPr="00085709" w:rsidRDefault="00FD1432" w:rsidP="009F4554">
            <w:pPr>
              <w:ind w:left="108" w:firstLine="425"/>
              <w:jc w:val="both"/>
              <w:rPr>
                <w:b/>
                <w:bCs/>
                <w:sz w:val="20"/>
                <w:szCs w:val="20"/>
              </w:rPr>
            </w:pPr>
            <w:r w:rsidRPr="00085709">
              <w:rPr>
                <w:b/>
                <w:bCs/>
                <w:sz w:val="20"/>
                <w:szCs w:val="20"/>
              </w:rPr>
              <w:t>2. При попълването на формуляр, подаден до КЗЛД като външен канал, задължително се отбелязва дали сигналът е подаден и по Вътрешен канал.</w:t>
            </w:r>
          </w:p>
          <w:p w:rsidR="00FD1432" w:rsidRPr="00E74DC8" w:rsidRDefault="00FD1432" w:rsidP="009F4554">
            <w:pPr>
              <w:ind w:left="108" w:firstLine="425"/>
              <w:jc w:val="both"/>
              <w:rPr>
                <w:b/>
                <w:bCs/>
                <w:sz w:val="20"/>
                <w:szCs w:val="20"/>
              </w:rPr>
            </w:pPr>
          </w:p>
          <w:p w:rsidR="00FD1432" w:rsidRPr="00E74DC8" w:rsidRDefault="00FD1432" w:rsidP="009F4554">
            <w:pPr>
              <w:ind w:left="108" w:firstLine="425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  <w:r w:rsidRPr="00E74DC8">
              <w:rPr>
                <w:b/>
                <w:bCs/>
                <w:sz w:val="20"/>
                <w:szCs w:val="20"/>
              </w:rPr>
              <w:t>. ВАЖНО! Формулярът е предназначен за служебно ползване при регистрирането на сигнал от служителите, определени от задължените субекти, да отговарят за приемането и регистрирането на сигнали. Формулярът може да се ползва и от сигнализиращите лица като образец за подаване на сигнал. В този случай сигнализиращото лице попълва само Част I – V включително.</w:t>
            </w:r>
          </w:p>
          <w:p w:rsidR="00FD1432" w:rsidRPr="00E74DC8" w:rsidRDefault="00FD1432" w:rsidP="009F4554">
            <w:pPr>
              <w:ind w:left="108" w:firstLine="425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  <w:r w:rsidRPr="00E74DC8">
              <w:rPr>
                <w:b/>
                <w:bCs/>
                <w:sz w:val="20"/>
                <w:szCs w:val="20"/>
              </w:rPr>
              <w:t xml:space="preserve">. Формулярът е предназначен и за случаите на устно подаване на сигнал. В тези случаи служителят, определен да отговаря за приемането и регистрирането на сигнали, документира сигнала чрез попълване на формуляра. След попълване на формуляра служителят предлага на сигнализиращото лице да го подпише при желание от негова страна и отбелязва неговото съгласие или отказ на </w:t>
            </w:r>
            <w:r>
              <w:rPr>
                <w:b/>
                <w:bCs/>
                <w:sz w:val="20"/>
                <w:szCs w:val="20"/>
              </w:rPr>
              <w:t>съответното място във формуляра</w:t>
            </w:r>
            <w:r w:rsidRPr="00E74DC8">
              <w:rPr>
                <w:b/>
                <w:bCs/>
                <w:sz w:val="20"/>
                <w:szCs w:val="20"/>
              </w:rPr>
              <w:t xml:space="preserve">. Подписът следва да бъде положен в срок не по-късно от 7 дни, след поканата. </w:t>
            </w:r>
          </w:p>
          <w:p w:rsidR="00FD1432" w:rsidRPr="00E74DC8" w:rsidRDefault="00FD1432" w:rsidP="009F4554">
            <w:pPr>
              <w:ind w:left="108" w:firstLine="425"/>
              <w:jc w:val="both"/>
              <w:rPr>
                <w:b/>
                <w:bCs/>
                <w:sz w:val="20"/>
                <w:szCs w:val="20"/>
              </w:rPr>
            </w:pPr>
          </w:p>
          <w:p w:rsidR="00FD1432" w:rsidRPr="00E74DC8" w:rsidRDefault="00FD1432" w:rsidP="009F4554">
            <w:pPr>
              <w:ind w:left="108" w:firstLine="425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  <w:r w:rsidRPr="00E74DC8">
              <w:rPr>
                <w:b/>
                <w:bCs/>
                <w:sz w:val="20"/>
                <w:szCs w:val="20"/>
              </w:rPr>
              <w:t>. Разглеждат се сигнали, подадени от физическо лице, лично или чрез пълномощник с изрично писмено пълномощно (не е необходима нотариална заверка), чрез канал за вътрешно подаване на сигнал или канал за външно подаване на сигнал, или публично оповестили информация за нарушения в работен контекст.</w:t>
            </w:r>
          </w:p>
          <w:p w:rsidR="00FD1432" w:rsidRPr="00E74DC8" w:rsidRDefault="00FD1432" w:rsidP="009F4554">
            <w:pPr>
              <w:ind w:left="108" w:firstLine="425"/>
              <w:jc w:val="both"/>
              <w:rPr>
                <w:b/>
                <w:bCs/>
                <w:sz w:val="20"/>
                <w:szCs w:val="20"/>
              </w:rPr>
            </w:pPr>
          </w:p>
          <w:p w:rsidR="00FD1432" w:rsidRPr="00E74DC8" w:rsidRDefault="00FD1432" w:rsidP="009F4554">
            <w:pPr>
              <w:ind w:left="108" w:firstLine="425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</w:t>
            </w:r>
            <w:r w:rsidRPr="00E74DC8">
              <w:rPr>
                <w:b/>
                <w:bCs/>
                <w:sz w:val="20"/>
                <w:szCs w:val="20"/>
              </w:rPr>
              <w:t>. При подаване на сигнал чрез пълномощник към сигнала се прилага пълномощното по т. 4 в оригинал.</w:t>
            </w:r>
          </w:p>
          <w:p w:rsidR="00FD1432" w:rsidRPr="00E74DC8" w:rsidRDefault="00FD1432" w:rsidP="009F4554">
            <w:pPr>
              <w:ind w:left="108" w:firstLine="425"/>
              <w:jc w:val="both"/>
              <w:rPr>
                <w:b/>
                <w:bCs/>
                <w:sz w:val="20"/>
                <w:szCs w:val="20"/>
              </w:rPr>
            </w:pPr>
          </w:p>
          <w:p w:rsidR="00FD1432" w:rsidRPr="00E74DC8" w:rsidRDefault="00FD1432" w:rsidP="009F4554">
            <w:pPr>
              <w:ind w:left="108" w:firstLine="425"/>
              <w:jc w:val="both"/>
              <w:rPr>
                <w:b/>
                <w:bCs/>
                <w:sz w:val="20"/>
                <w:szCs w:val="20"/>
              </w:rPr>
            </w:pPr>
          </w:p>
          <w:p w:rsidR="00FD1432" w:rsidRPr="00E74DC8" w:rsidRDefault="00FD1432" w:rsidP="009F4554">
            <w:pPr>
              <w:ind w:left="108" w:firstLine="425"/>
              <w:jc w:val="both"/>
              <w:rPr>
                <w:b/>
                <w:bCs/>
                <w:i/>
                <w:iCs/>
                <w:u w:val="single"/>
              </w:rPr>
            </w:pPr>
            <w:r w:rsidRPr="00E74DC8">
              <w:rPr>
                <w:b/>
                <w:bCs/>
                <w:i/>
                <w:iCs/>
                <w:u w:val="single"/>
              </w:rPr>
              <w:t>За служителя, приемащ и регистриращ сигнали:</w:t>
            </w:r>
          </w:p>
          <w:p w:rsidR="00FD1432" w:rsidRPr="00E74DC8" w:rsidRDefault="00FD1432" w:rsidP="009F4554">
            <w:pPr>
              <w:ind w:left="108" w:firstLine="425"/>
              <w:jc w:val="both"/>
              <w:rPr>
                <w:b/>
                <w:bCs/>
                <w:sz w:val="20"/>
                <w:szCs w:val="20"/>
              </w:rPr>
            </w:pPr>
          </w:p>
          <w:p w:rsidR="00FD1432" w:rsidRPr="00E74DC8" w:rsidRDefault="00FD1432" w:rsidP="009F4554">
            <w:pPr>
              <w:ind w:left="108" w:firstLine="425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</w:t>
            </w:r>
            <w:r w:rsidRPr="00E74DC8">
              <w:rPr>
                <w:b/>
                <w:bCs/>
                <w:sz w:val="20"/>
                <w:szCs w:val="20"/>
              </w:rPr>
              <w:t xml:space="preserve">. Получаването на Уникален идентификационен номер (УИН) е задължително при регистриране на сигнали за нуждите на канала за вътрешно подаване на сигнали. УИН се генерира от сайта на КЗЛД. За получаването на УИН служителят, отговарящ за приемането и регистрирането на сигнали, избира опция „Получаване на УИН“, след което въвежда следната информация: </w:t>
            </w:r>
          </w:p>
          <w:p w:rsidR="00FD1432" w:rsidRPr="00E74DC8" w:rsidRDefault="00FD1432" w:rsidP="009F4554">
            <w:pPr>
              <w:ind w:left="108" w:firstLine="425"/>
              <w:jc w:val="both"/>
              <w:rPr>
                <w:b/>
                <w:bCs/>
                <w:sz w:val="20"/>
                <w:szCs w:val="20"/>
              </w:rPr>
            </w:pPr>
            <w:r w:rsidRPr="00E74DC8">
              <w:rPr>
                <w:b/>
                <w:bCs/>
                <w:sz w:val="20"/>
                <w:szCs w:val="20"/>
              </w:rPr>
              <w:t>•</w:t>
            </w:r>
            <w:r w:rsidRPr="00E74DC8">
              <w:rPr>
                <w:b/>
                <w:bCs/>
                <w:sz w:val="20"/>
                <w:szCs w:val="20"/>
              </w:rPr>
              <w:tab/>
              <w:t>Наименование и ЕИК/БУЛСТАТ на работодателя, при когото е подаден сигналът;</w:t>
            </w:r>
          </w:p>
          <w:p w:rsidR="00FD1432" w:rsidRPr="00E74DC8" w:rsidRDefault="00FD1432" w:rsidP="009F4554">
            <w:pPr>
              <w:ind w:left="108" w:firstLine="425"/>
              <w:jc w:val="both"/>
              <w:rPr>
                <w:b/>
                <w:bCs/>
                <w:sz w:val="20"/>
                <w:szCs w:val="20"/>
              </w:rPr>
            </w:pPr>
            <w:r w:rsidRPr="00E74DC8">
              <w:rPr>
                <w:b/>
                <w:bCs/>
                <w:sz w:val="20"/>
                <w:szCs w:val="20"/>
              </w:rPr>
              <w:t>•</w:t>
            </w:r>
            <w:r w:rsidRPr="00E74DC8">
              <w:rPr>
                <w:b/>
                <w:bCs/>
                <w:sz w:val="20"/>
                <w:szCs w:val="20"/>
              </w:rPr>
              <w:tab/>
              <w:t xml:space="preserve">Идентификационни данни на служителя, отговарящ за приемането и регистрирането на сигнала; </w:t>
            </w:r>
          </w:p>
          <w:p w:rsidR="00FD1432" w:rsidRPr="00E74DC8" w:rsidRDefault="00FD1432" w:rsidP="009F4554">
            <w:pPr>
              <w:ind w:left="108" w:firstLine="425"/>
              <w:jc w:val="both"/>
              <w:rPr>
                <w:b/>
                <w:bCs/>
                <w:sz w:val="20"/>
                <w:szCs w:val="20"/>
              </w:rPr>
            </w:pPr>
            <w:r w:rsidRPr="00E74DC8">
              <w:rPr>
                <w:b/>
                <w:bCs/>
                <w:sz w:val="20"/>
                <w:szCs w:val="20"/>
              </w:rPr>
              <w:t>•</w:t>
            </w:r>
            <w:r w:rsidRPr="00E74DC8">
              <w:rPr>
                <w:b/>
                <w:bCs/>
                <w:sz w:val="20"/>
                <w:szCs w:val="20"/>
              </w:rPr>
              <w:tab/>
              <w:t>Предмет на сигнала (съответните области на нарушение);</w:t>
            </w:r>
          </w:p>
          <w:p w:rsidR="00FD1432" w:rsidRPr="00E74DC8" w:rsidRDefault="00FD1432" w:rsidP="009F4554">
            <w:pPr>
              <w:ind w:left="108" w:firstLine="425"/>
              <w:jc w:val="both"/>
              <w:rPr>
                <w:b/>
                <w:bCs/>
                <w:sz w:val="20"/>
                <w:szCs w:val="20"/>
              </w:rPr>
            </w:pPr>
            <w:r w:rsidRPr="00E74DC8">
              <w:rPr>
                <w:b/>
                <w:bCs/>
                <w:sz w:val="20"/>
                <w:szCs w:val="20"/>
              </w:rPr>
              <w:t>•</w:t>
            </w:r>
            <w:r w:rsidRPr="00E74DC8">
              <w:rPr>
                <w:b/>
                <w:bCs/>
                <w:sz w:val="20"/>
                <w:szCs w:val="20"/>
              </w:rPr>
              <w:tab/>
              <w:t>Начин на получаване (писмено или устно).</w:t>
            </w:r>
          </w:p>
          <w:p w:rsidR="00FD1432" w:rsidRPr="00E74DC8" w:rsidRDefault="00FD1432" w:rsidP="009F4554">
            <w:pPr>
              <w:ind w:left="108" w:firstLine="425"/>
              <w:jc w:val="both"/>
              <w:rPr>
                <w:b/>
                <w:bCs/>
                <w:sz w:val="20"/>
                <w:szCs w:val="20"/>
              </w:rPr>
            </w:pPr>
          </w:p>
          <w:p w:rsidR="00FD1432" w:rsidRPr="00E74DC8" w:rsidRDefault="00FD1432" w:rsidP="009F4554">
            <w:pPr>
              <w:ind w:left="108" w:firstLine="425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</w:t>
            </w:r>
            <w:r w:rsidRPr="00E74DC8">
              <w:rPr>
                <w:b/>
                <w:bCs/>
                <w:sz w:val="20"/>
                <w:szCs w:val="20"/>
              </w:rPr>
              <w:t>. В указания от закона срок на сигнализиращото лице се предоставя информация за УИН и дата на регистриране на  сигнала.</w:t>
            </w:r>
          </w:p>
          <w:p w:rsidR="00FD1432" w:rsidRPr="00E74DC8" w:rsidRDefault="00FD1432" w:rsidP="009F4554">
            <w:pPr>
              <w:ind w:left="108" w:firstLine="425"/>
              <w:jc w:val="both"/>
              <w:rPr>
                <w:b/>
                <w:bCs/>
                <w:sz w:val="20"/>
                <w:szCs w:val="20"/>
              </w:rPr>
            </w:pPr>
          </w:p>
          <w:p w:rsidR="00FD1432" w:rsidRPr="00E74DC8" w:rsidRDefault="00FD1432" w:rsidP="009F4554">
            <w:pPr>
              <w:ind w:left="108" w:firstLine="425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</w:t>
            </w:r>
            <w:r w:rsidRPr="00E74DC8">
              <w:rPr>
                <w:b/>
                <w:bCs/>
                <w:sz w:val="20"/>
                <w:szCs w:val="20"/>
              </w:rPr>
              <w:t xml:space="preserve">. Регистрират се всички подадени сигнали. Обстоятелствата по т. </w:t>
            </w:r>
            <w:r>
              <w:rPr>
                <w:b/>
                <w:bCs/>
                <w:sz w:val="20"/>
                <w:szCs w:val="20"/>
              </w:rPr>
              <w:t>10 – 12</w:t>
            </w:r>
            <w:r w:rsidRPr="00E74DC8">
              <w:rPr>
                <w:b/>
                <w:bCs/>
                <w:sz w:val="20"/>
                <w:szCs w:val="20"/>
              </w:rPr>
              <w:t xml:space="preserve"> от настоящите указания се преценяват след извършване на регистрацията и получаване на УИН.</w:t>
            </w:r>
          </w:p>
          <w:p w:rsidR="00FD1432" w:rsidRPr="00E74DC8" w:rsidRDefault="00FD1432" w:rsidP="009F4554">
            <w:pPr>
              <w:ind w:left="108" w:firstLine="425"/>
              <w:jc w:val="both"/>
              <w:rPr>
                <w:b/>
                <w:bCs/>
                <w:sz w:val="20"/>
                <w:szCs w:val="20"/>
              </w:rPr>
            </w:pPr>
          </w:p>
          <w:p w:rsidR="00FD1432" w:rsidRPr="00E74DC8" w:rsidRDefault="00FD1432" w:rsidP="009F4554">
            <w:pPr>
              <w:ind w:left="108" w:firstLine="425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</w:t>
            </w:r>
            <w:r w:rsidRPr="00E74DC8">
              <w:rPr>
                <w:b/>
                <w:bCs/>
                <w:sz w:val="20"/>
                <w:szCs w:val="20"/>
              </w:rPr>
              <w:t>. По регистрирани анонимни сигнали или сигнали, отнасящи се до нарушения, извършени преди повече от две години, не се образува производство.</w:t>
            </w:r>
          </w:p>
          <w:p w:rsidR="00FD1432" w:rsidRPr="00E74DC8" w:rsidRDefault="00FD1432" w:rsidP="009F4554">
            <w:pPr>
              <w:ind w:left="108" w:firstLine="425"/>
              <w:jc w:val="both"/>
              <w:rPr>
                <w:b/>
                <w:bCs/>
                <w:sz w:val="20"/>
                <w:szCs w:val="20"/>
              </w:rPr>
            </w:pPr>
          </w:p>
          <w:p w:rsidR="00FD1432" w:rsidRPr="00E74DC8" w:rsidRDefault="00FD1432" w:rsidP="009F4554">
            <w:pPr>
              <w:ind w:left="108" w:firstLine="425"/>
              <w:jc w:val="both"/>
              <w:rPr>
                <w:b/>
                <w:bCs/>
                <w:sz w:val="20"/>
                <w:szCs w:val="20"/>
              </w:rPr>
            </w:pPr>
            <w:r w:rsidRPr="00E74DC8">
              <w:rPr>
                <w:b/>
                <w:bCs/>
                <w:sz w:val="20"/>
                <w:szCs w:val="20"/>
              </w:rPr>
              <w:t>1</w:t>
            </w:r>
            <w:r>
              <w:rPr>
                <w:b/>
                <w:bCs/>
                <w:sz w:val="20"/>
                <w:szCs w:val="20"/>
              </w:rPr>
              <w:t>1.</w:t>
            </w:r>
            <w:r w:rsidRPr="00E74DC8">
              <w:rPr>
                <w:b/>
                <w:bCs/>
                <w:sz w:val="20"/>
                <w:szCs w:val="20"/>
              </w:rPr>
              <w:t xml:space="preserve"> Не се разглеждат регистрирани сигнали, които не попадат в обхвата на ЗЗЛПСПОИН и съдържанието на които не дава основания да се приемат за правдоподобни.</w:t>
            </w:r>
          </w:p>
          <w:p w:rsidR="00FD1432" w:rsidRPr="00E74DC8" w:rsidRDefault="00FD1432" w:rsidP="009F4554">
            <w:pPr>
              <w:ind w:left="108" w:firstLine="425"/>
              <w:jc w:val="both"/>
              <w:rPr>
                <w:b/>
                <w:bCs/>
                <w:sz w:val="20"/>
                <w:szCs w:val="20"/>
              </w:rPr>
            </w:pPr>
          </w:p>
          <w:p w:rsidR="00FD1432" w:rsidRPr="00E74DC8" w:rsidRDefault="00FD1432" w:rsidP="009F4554">
            <w:pPr>
              <w:ind w:left="108" w:firstLine="425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</w:t>
            </w:r>
            <w:r w:rsidRPr="00E74DC8">
              <w:rPr>
                <w:b/>
                <w:bCs/>
                <w:sz w:val="20"/>
                <w:szCs w:val="20"/>
              </w:rPr>
              <w:t>. Регистрирани сигнали, съдържащи очевидно неверни или заблуждаващи твърдения за факти, се връщат с указание към сигнализиращото лице за коригиране на твърденията и за отговорността, която носи за набедяване по чл. 286 от Наказателния кодекс.</w:t>
            </w:r>
          </w:p>
          <w:p w:rsidR="00FD1432" w:rsidRPr="00E74DC8" w:rsidRDefault="00FD1432" w:rsidP="008153F7">
            <w:pPr>
              <w:ind w:left="108" w:firstLine="425"/>
              <w:rPr>
                <w:b/>
                <w:bCs/>
                <w:sz w:val="20"/>
                <w:szCs w:val="20"/>
              </w:rPr>
            </w:pPr>
          </w:p>
          <w:p w:rsidR="00FD1432" w:rsidRPr="00E74DC8" w:rsidRDefault="00FD1432" w:rsidP="008153F7">
            <w:pPr>
              <w:ind w:left="108" w:firstLine="425"/>
              <w:rPr>
                <w:b/>
                <w:bCs/>
                <w:i/>
                <w:iCs/>
                <w:sz w:val="20"/>
                <w:szCs w:val="20"/>
              </w:rPr>
            </w:pPr>
          </w:p>
          <w:p w:rsidR="00FD1432" w:rsidRPr="00E74DC8" w:rsidRDefault="00FD1432" w:rsidP="008153F7">
            <w:pPr>
              <w:ind w:left="108" w:firstLine="425"/>
              <w:rPr>
                <w:b/>
                <w:bCs/>
                <w:i/>
                <w:iCs/>
                <w:sz w:val="20"/>
                <w:szCs w:val="20"/>
              </w:rPr>
            </w:pPr>
          </w:p>
          <w:p w:rsidR="00FD1432" w:rsidRPr="00E74DC8" w:rsidRDefault="00FD1432" w:rsidP="009F4554">
            <w:pPr>
              <w:ind w:left="108" w:firstLine="425"/>
              <w:jc w:val="both"/>
              <w:rPr>
                <w:b/>
                <w:bCs/>
                <w:i/>
                <w:iCs/>
                <w:u w:val="single"/>
              </w:rPr>
            </w:pPr>
            <w:r w:rsidRPr="00E74DC8">
              <w:rPr>
                <w:b/>
                <w:bCs/>
                <w:i/>
                <w:iCs/>
                <w:u w:val="single"/>
              </w:rPr>
              <w:t>За сигнализиращото лице:</w:t>
            </w:r>
          </w:p>
          <w:p w:rsidR="00FD1432" w:rsidRPr="00E74DC8" w:rsidRDefault="00FD1432" w:rsidP="009F4554">
            <w:pPr>
              <w:ind w:left="108" w:firstLine="425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</w:p>
          <w:p w:rsidR="00FD1432" w:rsidRPr="00E74DC8" w:rsidRDefault="00FD1432" w:rsidP="009F4554">
            <w:pPr>
              <w:ind w:left="108" w:firstLine="425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</w:t>
            </w:r>
            <w:r w:rsidRPr="00E74DC8">
              <w:rPr>
                <w:b/>
                <w:bCs/>
                <w:sz w:val="20"/>
                <w:szCs w:val="20"/>
              </w:rPr>
              <w:t>.</w:t>
            </w:r>
            <w:r w:rsidRPr="00E74DC8">
              <w:t xml:space="preserve"> </w:t>
            </w:r>
            <w:r w:rsidRPr="00E74DC8">
              <w:rPr>
                <w:b/>
                <w:bCs/>
                <w:sz w:val="20"/>
                <w:szCs w:val="20"/>
              </w:rPr>
              <w:t>Настоящият формуляр може да се ползва от сигнализиращото лице като образец за подаване на сигнал. В този случай сигнализиращото лице попълва само Част I – V включително.</w:t>
            </w:r>
          </w:p>
          <w:p w:rsidR="00FD1432" w:rsidRPr="00E74DC8" w:rsidRDefault="00FD1432" w:rsidP="009F4554">
            <w:pPr>
              <w:ind w:left="108" w:firstLine="425"/>
              <w:jc w:val="both"/>
              <w:rPr>
                <w:b/>
                <w:bCs/>
                <w:sz w:val="20"/>
                <w:szCs w:val="20"/>
              </w:rPr>
            </w:pPr>
          </w:p>
          <w:p w:rsidR="00FD1432" w:rsidRPr="00E74DC8" w:rsidRDefault="00FD1432" w:rsidP="009F4554">
            <w:pPr>
              <w:ind w:left="108" w:firstLine="425"/>
              <w:jc w:val="both"/>
              <w:rPr>
                <w:b/>
                <w:bCs/>
                <w:sz w:val="20"/>
                <w:szCs w:val="20"/>
              </w:rPr>
            </w:pPr>
            <w:r w:rsidRPr="00E74DC8">
              <w:rPr>
                <w:b/>
                <w:bCs/>
                <w:sz w:val="20"/>
                <w:szCs w:val="20"/>
              </w:rPr>
              <w:t>1</w:t>
            </w:r>
            <w:r>
              <w:rPr>
                <w:b/>
                <w:bCs/>
                <w:sz w:val="20"/>
                <w:szCs w:val="20"/>
              </w:rPr>
              <w:t>4</w:t>
            </w:r>
            <w:r w:rsidRPr="00E74DC8">
              <w:rPr>
                <w:b/>
                <w:bCs/>
                <w:sz w:val="20"/>
                <w:szCs w:val="20"/>
              </w:rPr>
              <w:t xml:space="preserve">. В законоустановения срок след регистриране на сигнал, на сигнализиращото лице се предоставя информация за регистриране на сигнала и неговия УИН и дата. Всяка следваща информация или комуникация във връзка със сигнала се прилага към този УИН. </w:t>
            </w:r>
          </w:p>
          <w:p w:rsidR="00FD1432" w:rsidRPr="00E74DC8" w:rsidRDefault="00FD1432" w:rsidP="009F4554">
            <w:pPr>
              <w:ind w:left="108" w:firstLine="425"/>
              <w:jc w:val="both"/>
              <w:rPr>
                <w:b/>
                <w:bCs/>
                <w:sz w:val="20"/>
                <w:szCs w:val="20"/>
              </w:rPr>
            </w:pPr>
          </w:p>
          <w:p w:rsidR="00FD1432" w:rsidRPr="00E74DC8" w:rsidRDefault="00FD1432" w:rsidP="009F4554">
            <w:pPr>
              <w:ind w:left="108" w:firstLine="425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</w:t>
            </w:r>
            <w:r w:rsidRPr="00E74DC8">
              <w:rPr>
                <w:b/>
                <w:bCs/>
                <w:sz w:val="20"/>
                <w:szCs w:val="20"/>
              </w:rPr>
              <w:t xml:space="preserve">. Всяка нова или непосочена при подаването на формуляра информация във връзка със сигнала може да бъде предоставена допълнително от сигнализиращото лице. При подаването </w:t>
            </w:r>
            <w:r w:rsidRPr="00E74DC8">
              <w:rPr>
                <w:rFonts w:ascii="Tahoma" w:hAnsi="Tahoma" w:cs="Tahoma"/>
                <w:b/>
                <w:bCs/>
                <w:sz w:val="20"/>
                <w:szCs w:val="20"/>
              </w:rPr>
              <w:t>ѝ</w:t>
            </w:r>
            <w:r w:rsidRPr="00E74DC8">
              <w:rPr>
                <w:b/>
                <w:bCs/>
                <w:sz w:val="20"/>
                <w:szCs w:val="20"/>
              </w:rPr>
              <w:t xml:space="preserve"> се посочва получения за сигнала УИН.</w:t>
            </w:r>
          </w:p>
          <w:p w:rsidR="00FD1432" w:rsidRPr="00E74DC8" w:rsidRDefault="00FD1432" w:rsidP="009F4554">
            <w:pPr>
              <w:ind w:left="108" w:firstLine="425"/>
              <w:jc w:val="both"/>
              <w:rPr>
                <w:b/>
                <w:bCs/>
                <w:sz w:val="20"/>
                <w:szCs w:val="20"/>
              </w:rPr>
            </w:pPr>
          </w:p>
          <w:p w:rsidR="00FD1432" w:rsidRPr="00E74DC8" w:rsidRDefault="00FD1432" w:rsidP="009F4554">
            <w:pPr>
              <w:ind w:left="108" w:firstLine="425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16</w:t>
            </w:r>
            <w:r w:rsidRPr="00E74DC8">
              <w:rPr>
                <w:b/>
                <w:bCs/>
                <w:sz w:val="20"/>
                <w:szCs w:val="20"/>
              </w:rPr>
              <w:t>. Моля имайте предвид, че:</w:t>
            </w:r>
          </w:p>
          <w:p w:rsidR="00FD1432" w:rsidRPr="00E74DC8" w:rsidRDefault="00FD1432" w:rsidP="009F4554">
            <w:pPr>
              <w:pStyle w:val="ListParagraph"/>
              <w:numPr>
                <w:ilvl w:val="0"/>
                <w:numId w:val="13"/>
              </w:numPr>
              <w:jc w:val="both"/>
              <w:rPr>
                <w:b/>
                <w:bCs/>
                <w:sz w:val="20"/>
                <w:szCs w:val="20"/>
              </w:rPr>
            </w:pPr>
            <w:r w:rsidRPr="00E74DC8">
              <w:rPr>
                <w:b/>
                <w:bCs/>
                <w:sz w:val="20"/>
                <w:szCs w:val="20"/>
              </w:rPr>
              <w:t>По регистрирани анонимни сигнали или сигнали, отнасящи се до нарушения, извършени преди повече от две години, не се образува производство.</w:t>
            </w:r>
          </w:p>
          <w:p w:rsidR="00FD1432" w:rsidRPr="00E74DC8" w:rsidRDefault="00FD1432" w:rsidP="009F4554">
            <w:pPr>
              <w:pStyle w:val="ListParagraph"/>
              <w:numPr>
                <w:ilvl w:val="0"/>
                <w:numId w:val="13"/>
              </w:numPr>
              <w:jc w:val="both"/>
              <w:rPr>
                <w:b/>
                <w:bCs/>
                <w:sz w:val="20"/>
                <w:szCs w:val="20"/>
              </w:rPr>
            </w:pPr>
            <w:r w:rsidRPr="00E74DC8">
              <w:rPr>
                <w:b/>
                <w:bCs/>
                <w:sz w:val="20"/>
                <w:szCs w:val="20"/>
              </w:rPr>
              <w:t>Не се разглеждат регистрирани сигнали, които не попадат в обхвата на ЗЗЛПСПОИН и съдържанието на които не дава основания да се приемат за правдоподобни.</w:t>
            </w:r>
          </w:p>
          <w:p w:rsidR="00FD1432" w:rsidRPr="00E74DC8" w:rsidRDefault="00FD1432" w:rsidP="009F4554">
            <w:pPr>
              <w:pStyle w:val="ListParagraph"/>
              <w:numPr>
                <w:ilvl w:val="0"/>
                <w:numId w:val="13"/>
              </w:numPr>
              <w:jc w:val="both"/>
              <w:rPr>
                <w:b/>
                <w:bCs/>
                <w:sz w:val="20"/>
                <w:szCs w:val="20"/>
              </w:rPr>
            </w:pPr>
            <w:r w:rsidRPr="00E74DC8">
              <w:rPr>
                <w:b/>
                <w:bCs/>
                <w:sz w:val="20"/>
                <w:szCs w:val="20"/>
              </w:rPr>
              <w:t>Регистрирани сигнали, съдържащи очевидно неверни или заблуждаващи твърдения за факти, се връщат с указание към сигнализиращото лице за коригиране на твърденията и за отговорността, която носи за набедяване по чл. 286 от Наказателния кодекс.</w:t>
            </w:r>
          </w:p>
        </w:tc>
      </w:tr>
    </w:tbl>
    <w:p w:rsidR="00FD1432" w:rsidRPr="00E74DC8" w:rsidRDefault="00FD1432" w:rsidP="00E85D4A">
      <w:pPr>
        <w:ind w:firstLine="425"/>
        <w:rPr>
          <w:b/>
          <w:bCs/>
          <w:sz w:val="20"/>
          <w:szCs w:val="20"/>
        </w:rPr>
      </w:pPr>
    </w:p>
    <w:p w:rsidR="00FD1432" w:rsidRPr="00E74DC8" w:rsidRDefault="00FD1432" w:rsidP="00E85D4A">
      <w:pPr>
        <w:ind w:firstLine="425"/>
        <w:rPr>
          <w:b/>
          <w:bCs/>
          <w:sz w:val="20"/>
          <w:szCs w:val="20"/>
        </w:rPr>
      </w:pPr>
    </w:p>
    <w:p w:rsidR="00FD1432" w:rsidRPr="00E74DC8" w:rsidRDefault="00FD1432" w:rsidP="00E85D4A">
      <w:pPr>
        <w:ind w:firstLine="425"/>
        <w:rPr>
          <w:b/>
          <w:bCs/>
          <w:sz w:val="20"/>
          <w:szCs w:val="20"/>
        </w:rPr>
      </w:pPr>
    </w:p>
    <w:p w:rsidR="00FD1432" w:rsidRPr="00E74DC8" w:rsidRDefault="00FD1432" w:rsidP="00E85D4A">
      <w:pPr>
        <w:ind w:firstLine="425"/>
        <w:rPr>
          <w:b/>
          <w:bCs/>
          <w:sz w:val="20"/>
          <w:szCs w:val="20"/>
        </w:rPr>
      </w:pPr>
    </w:p>
    <w:p w:rsidR="00FD1432" w:rsidRPr="00E74DC8" w:rsidRDefault="00FD1432" w:rsidP="00E85D4A">
      <w:pPr>
        <w:ind w:firstLine="425"/>
        <w:rPr>
          <w:b/>
          <w:bCs/>
          <w:sz w:val="20"/>
          <w:szCs w:val="20"/>
        </w:rPr>
      </w:pPr>
    </w:p>
    <w:p w:rsidR="00FD1432" w:rsidRPr="00412272" w:rsidRDefault="00FD1432" w:rsidP="00E85D4A">
      <w:pPr>
        <w:ind w:firstLine="425"/>
        <w:rPr>
          <w:b/>
          <w:bCs/>
          <w:sz w:val="20"/>
          <w:szCs w:val="20"/>
        </w:rPr>
      </w:pPr>
      <w:r w:rsidRPr="00E74DC8">
        <w:rPr>
          <w:b/>
          <w:bCs/>
          <w:sz w:val="20"/>
          <w:szCs w:val="20"/>
        </w:rPr>
        <w:t>ЗА ПОДАВАНЕ НА СИГНАЛИ ИЛИ ПУБЛИЧНО ОПОВЕСТЯВАНЕ НА НЕВЯРНА ИНФОРМАЦИЯ СЕ НОСИ АДМИНИСТРАТИВНОНАКАЗАТЕЛНА ОТГОВОРНОСТ ПО ЧЛ. 45 ОТ ЗЗЛПСПОИН.</w:t>
      </w:r>
    </w:p>
    <w:sectPr w:rsidR="00FD1432" w:rsidRPr="00412272" w:rsidSect="00E84D1E"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791" w:right="567" w:bottom="567" w:left="1134" w:header="146" w:footer="34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1432" w:rsidRDefault="00FD1432">
      <w:r>
        <w:separator/>
      </w:r>
    </w:p>
  </w:endnote>
  <w:endnote w:type="continuationSeparator" w:id="0">
    <w:p w:rsidR="00FD1432" w:rsidRDefault="00FD143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libri Light"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432" w:rsidRDefault="00FD1432" w:rsidP="00D65880">
    <w:pPr>
      <w:pStyle w:val="Footer"/>
      <w:framePr w:h="536" w:hRule="exact" w:wrap="auto" w:vAnchor="text" w:hAnchor="margin" w:xAlign="right" w:y="-201"/>
    </w:pPr>
    <w:r w:rsidRPr="00A15EC1">
      <w:rPr>
        <w:b/>
        <w:bCs/>
        <w:i/>
        <w:iCs/>
        <w:sz w:val="20"/>
        <w:szCs w:val="20"/>
        <w:highlight w:val="lightGray"/>
      </w:rPr>
      <w:t xml:space="preserve">стр. </w:t>
    </w:r>
    <w:r w:rsidRPr="00A15EC1">
      <w:rPr>
        <w:b/>
        <w:bCs/>
        <w:i/>
        <w:iCs/>
        <w:sz w:val="20"/>
        <w:szCs w:val="20"/>
        <w:highlight w:val="lightGray"/>
      </w:rPr>
      <w:fldChar w:fldCharType="begin"/>
    </w:r>
    <w:r w:rsidRPr="00A15EC1">
      <w:rPr>
        <w:b/>
        <w:bCs/>
        <w:i/>
        <w:iCs/>
        <w:sz w:val="20"/>
        <w:szCs w:val="20"/>
        <w:highlight w:val="lightGray"/>
      </w:rPr>
      <w:instrText xml:space="preserve"> PAGE </w:instrText>
    </w:r>
    <w:r w:rsidRPr="00A15EC1">
      <w:rPr>
        <w:b/>
        <w:bCs/>
        <w:i/>
        <w:iCs/>
        <w:sz w:val="20"/>
        <w:szCs w:val="20"/>
        <w:highlight w:val="lightGray"/>
      </w:rPr>
      <w:fldChar w:fldCharType="separate"/>
    </w:r>
    <w:r>
      <w:rPr>
        <w:b/>
        <w:bCs/>
        <w:i/>
        <w:iCs/>
        <w:noProof/>
        <w:sz w:val="20"/>
        <w:szCs w:val="20"/>
        <w:highlight w:val="lightGray"/>
      </w:rPr>
      <w:t>6</w:t>
    </w:r>
    <w:r w:rsidRPr="00A15EC1">
      <w:rPr>
        <w:b/>
        <w:bCs/>
        <w:i/>
        <w:iCs/>
        <w:sz w:val="20"/>
        <w:szCs w:val="20"/>
        <w:highlight w:val="lightGray"/>
      </w:rPr>
      <w:fldChar w:fldCharType="end"/>
    </w:r>
    <w:r w:rsidRPr="00A15EC1">
      <w:rPr>
        <w:b/>
        <w:bCs/>
        <w:i/>
        <w:iCs/>
        <w:sz w:val="20"/>
        <w:szCs w:val="20"/>
        <w:highlight w:val="lightGray"/>
      </w:rPr>
      <w:t xml:space="preserve"> от </w:t>
    </w:r>
    <w:r w:rsidRPr="00A15EC1">
      <w:rPr>
        <w:b/>
        <w:bCs/>
        <w:i/>
        <w:iCs/>
        <w:sz w:val="20"/>
        <w:szCs w:val="20"/>
        <w:highlight w:val="lightGray"/>
      </w:rPr>
      <w:fldChar w:fldCharType="begin"/>
    </w:r>
    <w:r w:rsidRPr="00A15EC1">
      <w:rPr>
        <w:b/>
        <w:bCs/>
        <w:i/>
        <w:iCs/>
        <w:sz w:val="20"/>
        <w:szCs w:val="20"/>
        <w:highlight w:val="lightGray"/>
      </w:rPr>
      <w:instrText xml:space="preserve"> NUMPAGES </w:instrText>
    </w:r>
    <w:r w:rsidRPr="00A15EC1">
      <w:rPr>
        <w:b/>
        <w:bCs/>
        <w:i/>
        <w:iCs/>
        <w:sz w:val="20"/>
        <w:szCs w:val="20"/>
        <w:highlight w:val="lightGray"/>
      </w:rPr>
      <w:fldChar w:fldCharType="separate"/>
    </w:r>
    <w:r>
      <w:rPr>
        <w:b/>
        <w:bCs/>
        <w:i/>
        <w:iCs/>
        <w:noProof/>
        <w:sz w:val="20"/>
        <w:szCs w:val="20"/>
        <w:highlight w:val="lightGray"/>
      </w:rPr>
      <w:t>6</w:t>
    </w:r>
    <w:r w:rsidRPr="00A15EC1">
      <w:rPr>
        <w:b/>
        <w:bCs/>
        <w:i/>
        <w:iCs/>
        <w:sz w:val="20"/>
        <w:szCs w:val="20"/>
        <w:highlight w:val="lightGray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432" w:rsidRPr="00A15EC1" w:rsidRDefault="00FD1432" w:rsidP="00546CED">
    <w:pPr>
      <w:rPr>
        <w:b/>
        <w:bCs/>
        <w:i/>
        <w:iCs/>
        <w:sz w:val="20"/>
        <w:szCs w:val="20"/>
      </w:rPr>
    </w:pPr>
    <w:r>
      <w:rPr>
        <w:b/>
        <w:bCs/>
        <w:i/>
        <w:iCs/>
        <w:color w:val="000000"/>
        <w:sz w:val="20"/>
        <w:szCs w:val="20"/>
      </w:rPr>
      <w:t xml:space="preserve">                                                              </w:t>
    </w:r>
    <w:r w:rsidRPr="00A15EC1">
      <w:rPr>
        <w:rFonts w:ascii="Tahoma" w:hAnsi="Tahoma" w:cs="Tahoma"/>
        <w:b/>
        <w:bCs/>
        <w:i/>
        <w:iCs/>
        <w:sz w:val="20"/>
        <w:szCs w:val="20"/>
        <w:lang w:val="ru-RU"/>
      </w:rPr>
      <w:t xml:space="preserve">  </w:t>
    </w:r>
    <w:r w:rsidRPr="00A15EC1">
      <w:rPr>
        <w:rFonts w:ascii="Tahoma" w:hAnsi="Tahoma" w:cs="Tahoma"/>
        <w:b/>
        <w:bCs/>
        <w:i/>
        <w:iCs/>
        <w:sz w:val="20"/>
        <w:szCs w:val="20"/>
      </w:rPr>
      <w:t xml:space="preserve">             </w:t>
    </w:r>
    <w:r w:rsidRPr="00EC53E3">
      <w:rPr>
        <w:rFonts w:ascii="Tahoma" w:hAnsi="Tahoma" w:cs="Tahoma"/>
        <w:b/>
        <w:bCs/>
        <w:i/>
        <w:iCs/>
        <w:sz w:val="20"/>
        <w:szCs w:val="20"/>
        <w:lang w:val="ru-RU"/>
      </w:rPr>
      <w:t xml:space="preserve">  </w:t>
    </w:r>
    <w:r w:rsidRPr="00A15EC1">
      <w:rPr>
        <w:rFonts w:ascii="Tahoma" w:hAnsi="Tahoma" w:cs="Tahoma"/>
        <w:b/>
        <w:bCs/>
        <w:i/>
        <w:iCs/>
        <w:sz w:val="20"/>
        <w:szCs w:val="20"/>
        <w:lang w:val="ru-RU"/>
      </w:rPr>
      <w:t xml:space="preserve">        </w:t>
    </w:r>
    <w:r w:rsidRPr="00A15EC1">
      <w:rPr>
        <w:rFonts w:ascii="Tahoma" w:hAnsi="Tahoma" w:cs="Tahoma"/>
        <w:b/>
        <w:bCs/>
        <w:i/>
        <w:iCs/>
        <w:sz w:val="20"/>
        <w:szCs w:val="20"/>
      </w:rPr>
      <w:t xml:space="preserve">                      </w:t>
    </w:r>
    <w:r w:rsidRPr="00A15EC1">
      <w:rPr>
        <w:rFonts w:ascii="Tahoma" w:hAnsi="Tahoma" w:cs="Tahoma"/>
        <w:b/>
        <w:bCs/>
        <w:i/>
        <w:iCs/>
        <w:sz w:val="20"/>
        <w:szCs w:val="20"/>
        <w:lang w:val="ru-RU"/>
      </w:rPr>
      <w:t xml:space="preserve">                  </w:t>
    </w:r>
    <w:r w:rsidRPr="00EC53E3">
      <w:rPr>
        <w:rFonts w:ascii="Tahoma" w:hAnsi="Tahoma" w:cs="Tahoma"/>
        <w:b/>
        <w:bCs/>
        <w:i/>
        <w:iCs/>
        <w:sz w:val="20"/>
        <w:szCs w:val="20"/>
        <w:lang w:val="ru-RU"/>
      </w:rPr>
      <w:t xml:space="preserve">                           </w:t>
    </w:r>
    <w:r w:rsidRPr="00A15EC1">
      <w:rPr>
        <w:rFonts w:ascii="Tahoma" w:hAnsi="Tahoma" w:cs="Tahoma"/>
        <w:b/>
        <w:bCs/>
        <w:i/>
        <w:iCs/>
        <w:sz w:val="20"/>
        <w:szCs w:val="20"/>
        <w:lang w:val="ru-RU"/>
      </w:rPr>
      <w:t xml:space="preserve"> </w:t>
    </w:r>
    <w:r w:rsidRPr="00A15EC1">
      <w:rPr>
        <w:b/>
        <w:bCs/>
        <w:i/>
        <w:iCs/>
        <w:sz w:val="20"/>
        <w:szCs w:val="20"/>
        <w:lang w:val="ru-RU"/>
      </w:rPr>
      <w:t xml:space="preserve">         </w:t>
    </w:r>
    <w:r w:rsidRPr="00A15EC1">
      <w:rPr>
        <w:b/>
        <w:bCs/>
        <w:i/>
        <w:iCs/>
        <w:sz w:val="20"/>
        <w:szCs w:val="20"/>
        <w:highlight w:val="lightGray"/>
      </w:rPr>
      <w:t xml:space="preserve">стр. </w:t>
    </w:r>
    <w:r w:rsidRPr="00A15EC1">
      <w:rPr>
        <w:b/>
        <w:bCs/>
        <w:i/>
        <w:iCs/>
        <w:sz w:val="20"/>
        <w:szCs w:val="20"/>
        <w:highlight w:val="lightGray"/>
      </w:rPr>
      <w:fldChar w:fldCharType="begin"/>
    </w:r>
    <w:r w:rsidRPr="00A15EC1">
      <w:rPr>
        <w:b/>
        <w:bCs/>
        <w:i/>
        <w:iCs/>
        <w:sz w:val="20"/>
        <w:szCs w:val="20"/>
        <w:highlight w:val="lightGray"/>
      </w:rPr>
      <w:instrText xml:space="preserve"> PAGE </w:instrText>
    </w:r>
    <w:r w:rsidRPr="00A15EC1">
      <w:rPr>
        <w:b/>
        <w:bCs/>
        <w:i/>
        <w:iCs/>
        <w:sz w:val="20"/>
        <w:szCs w:val="20"/>
        <w:highlight w:val="lightGray"/>
      </w:rPr>
      <w:fldChar w:fldCharType="separate"/>
    </w:r>
    <w:r>
      <w:rPr>
        <w:b/>
        <w:bCs/>
        <w:i/>
        <w:iCs/>
        <w:noProof/>
        <w:sz w:val="20"/>
        <w:szCs w:val="20"/>
        <w:highlight w:val="lightGray"/>
      </w:rPr>
      <w:t>1</w:t>
    </w:r>
    <w:r w:rsidRPr="00A15EC1">
      <w:rPr>
        <w:b/>
        <w:bCs/>
        <w:i/>
        <w:iCs/>
        <w:sz w:val="20"/>
        <w:szCs w:val="20"/>
        <w:highlight w:val="lightGray"/>
      </w:rPr>
      <w:fldChar w:fldCharType="end"/>
    </w:r>
    <w:r w:rsidRPr="00A15EC1">
      <w:rPr>
        <w:b/>
        <w:bCs/>
        <w:i/>
        <w:iCs/>
        <w:sz w:val="20"/>
        <w:szCs w:val="20"/>
        <w:highlight w:val="lightGray"/>
      </w:rPr>
      <w:t xml:space="preserve"> от </w:t>
    </w:r>
    <w:r w:rsidRPr="00A15EC1">
      <w:rPr>
        <w:b/>
        <w:bCs/>
        <w:i/>
        <w:iCs/>
        <w:sz w:val="20"/>
        <w:szCs w:val="20"/>
        <w:highlight w:val="lightGray"/>
      </w:rPr>
      <w:fldChar w:fldCharType="begin"/>
    </w:r>
    <w:r w:rsidRPr="00A15EC1">
      <w:rPr>
        <w:b/>
        <w:bCs/>
        <w:i/>
        <w:iCs/>
        <w:sz w:val="20"/>
        <w:szCs w:val="20"/>
        <w:highlight w:val="lightGray"/>
      </w:rPr>
      <w:instrText xml:space="preserve"> NUMPAGES </w:instrText>
    </w:r>
    <w:r w:rsidRPr="00A15EC1">
      <w:rPr>
        <w:b/>
        <w:bCs/>
        <w:i/>
        <w:iCs/>
        <w:sz w:val="20"/>
        <w:szCs w:val="20"/>
        <w:highlight w:val="lightGray"/>
      </w:rPr>
      <w:fldChar w:fldCharType="separate"/>
    </w:r>
    <w:r>
      <w:rPr>
        <w:b/>
        <w:bCs/>
        <w:i/>
        <w:iCs/>
        <w:noProof/>
        <w:sz w:val="20"/>
        <w:szCs w:val="20"/>
        <w:highlight w:val="lightGray"/>
      </w:rPr>
      <w:t>6</w:t>
    </w:r>
    <w:r w:rsidRPr="00A15EC1">
      <w:rPr>
        <w:b/>
        <w:bCs/>
        <w:i/>
        <w:iCs/>
        <w:sz w:val="20"/>
        <w:szCs w:val="20"/>
        <w:highlight w:val="lightGray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1432" w:rsidRDefault="00FD1432">
      <w:r>
        <w:separator/>
      </w:r>
    </w:p>
  </w:footnote>
  <w:footnote w:type="continuationSeparator" w:id="0">
    <w:p w:rsidR="00FD1432" w:rsidRDefault="00FD1432">
      <w:r>
        <w:continuationSeparator/>
      </w:r>
    </w:p>
  </w:footnote>
  <w:footnote w:id="1">
    <w:p w:rsidR="00FD1432" w:rsidRDefault="00FD1432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551CED">
        <w:rPr>
          <w:sz w:val="16"/>
          <w:szCs w:val="16"/>
          <w:shd w:val="clear" w:color="auto" w:fill="FFFFFF"/>
        </w:rPr>
        <w:t>Съгласно §1, т. 4 от ДР на ЗЗЛПСПОИН - „Работен контекст” са настоящи или минали работни дейности в публичния или в частния сектор, чрез които, независимо от тяхното естество, лицата получават информация за нарушения и в рамките на които тези лица могат да бъдат подложени на репресивни ответни действия, ако подадат такава информация</w:t>
      </w:r>
      <w:r>
        <w:rPr>
          <w:sz w:val="16"/>
          <w:szCs w:val="16"/>
          <w:shd w:val="clear" w:color="auto" w:fill="FFFFFF"/>
        </w:rPr>
        <w:t>.</w:t>
      </w:r>
    </w:p>
  </w:footnote>
  <w:footnote w:id="2">
    <w:p w:rsidR="00FD1432" w:rsidRDefault="00FD1432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sz w:val="16"/>
          <w:szCs w:val="16"/>
          <w:shd w:val="clear" w:color="auto" w:fill="FFFFFF"/>
        </w:rPr>
        <w:t xml:space="preserve">Съгласно §1, т. 9 от ДР на ЗЗЛПСПОИН </w:t>
      </w:r>
      <w:r w:rsidRPr="009D36AD">
        <w:rPr>
          <w:sz w:val="16"/>
          <w:szCs w:val="16"/>
          <w:shd w:val="clear" w:color="auto" w:fill="FFFFFF"/>
        </w:rPr>
        <w:t>-“Лица, свързани със сигнализиращото лице” са трети лица, които могат да бъдат подложени на репресивни ответни действия в работен контекст, като колеги или роднини без ограничение в степените</w:t>
      </w:r>
    </w:p>
  </w:footnote>
  <w:footnote w:id="3">
    <w:p w:rsidR="00FD1432" w:rsidRPr="006D1896" w:rsidRDefault="00FD1432" w:rsidP="006D1896">
      <w:pPr>
        <w:pStyle w:val="FootnoteText"/>
        <w:rPr>
          <w:sz w:val="16"/>
          <w:szCs w:val="16"/>
        </w:rPr>
      </w:pPr>
      <w:r>
        <w:rPr>
          <w:rStyle w:val="FootnoteReference"/>
        </w:rPr>
        <w:footnoteRef/>
      </w:r>
      <w:r>
        <w:t xml:space="preserve"> </w:t>
      </w:r>
      <w:r w:rsidRPr="006D1896">
        <w:rPr>
          <w:sz w:val="16"/>
          <w:szCs w:val="16"/>
        </w:rPr>
        <w:t>Задължени субекти</w:t>
      </w:r>
    </w:p>
    <w:p w:rsidR="00FD1432" w:rsidRPr="006D1896" w:rsidRDefault="00FD1432" w:rsidP="006D1896">
      <w:pPr>
        <w:pStyle w:val="FootnoteText"/>
        <w:rPr>
          <w:sz w:val="16"/>
          <w:szCs w:val="16"/>
        </w:rPr>
      </w:pPr>
      <w:r w:rsidRPr="006D1896">
        <w:rPr>
          <w:sz w:val="16"/>
          <w:szCs w:val="16"/>
        </w:rPr>
        <w:t>Чл. 12. (*) (1) Задължени субекти по този закон са:</w:t>
      </w:r>
    </w:p>
    <w:p w:rsidR="00FD1432" w:rsidRPr="006D1896" w:rsidRDefault="00FD1432" w:rsidP="006D1896">
      <w:pPr>
        <w:pStyle w:val="FootnoteText"/>
        <w:rPr>
          <w:sz w:val="16"/>
          <w:szCs w:val="16"/>
        </w:rPr>
      </w:pPr>
      <w:r w:rsidRPr="006D1896">
        <w:rPr>
          <w:sz w:val="16"/>
          <w:szCs w:val="16"/>
        </w:rPr>
        <w:t>1. работодателите в публичния сектор с изключение на общините по ал. 2;</w:t>
      </w:r>
    </w:p>
    <w:p w:rsidR="00FD1432" w:rsidRPr="006D1896" w:rsidRDefault="00FD1432" w:rsidP="006D1896">
      <w:pPr>
        <w:pStyle w:val="FootnoteText"/>
        <w:rPr>
          <w:sz w:val="16"/>
          <w:szCs w:val="16"/>
        </w:rPr>
      </w:pPr>
      <w:r w:rsidRPr="006D1896">
        <w:rPr>
          <w:sz w:val="16"/>
          <w:szCs w:val="16"/>
        </w:rPr>
        <w:t>2. работодателите в частния сектор с 50 и повече работници или служители;</w:t>
      </w:r>
    </w:p>
    <w:p w:rsidR="00FD1432" w:rsidRPr="006D1896" w:rsidRDefault="00FD1432" w:rsidP="006D1896">
      <w:pPr>
        <w:pStyle w:val="FootnoteText"/>
        <w:rPr>
          <w:sz w:val="16"/>
          <w:szCs w:val="16"/>
        </w:rPr>
      </w:pPr>
      <w:r w:rsidRPr="006D1896">
        <w:rPr>
          <w:sz w:val="16"/>
          <w:szCs w:val="16"/>
        </w:rPr>
        <w:t>3. работодателите в частния сектор независимо от броя на работниците или служителите, ако осъществяваната от тях дейност попада в приложното поле на актовете на Европейския съюз, посочени в част I, буква "Б" и част II от приложението към чл. 3, ал. 1 и 3.</w:t>
      </w:r>
    </w:p>
    <w:p w:rsidR="00FD1432" w:rsidRPr="006D1896" w:rsidRDefault="00FD1432" w:rsidP="006D1896">
      <w:pPr>
        <w:pStyle w:val="FootnoteText"/>
        <w:rPr>
          <w:sz w:val="16"/>
          <w:szCs w:val="16"/>
        </w:rPr>
      </w:pPr>
      <w:r w:rsidRPr="006D1896">
        <w:rPr>
          <w:sz w:val="16"/>
          <w:szCs w:val="16"/>
        </w:rPr>
        <w:t>(2) Общините с население под 10 000 души или по-малко от 50 работници или служители могат да споделят ресурси за получаване на сигнали за нарушения и за предприемане на последващи действия по тях при спазване на задължението за поверителност.</w:t>
      </w:r>
    </w:p>
    <w:p w:rsidR="00FD1432" w:rsidRDefault="00FD1432" w:rsidP="006D1896">
      <w:pPr>
        <w:pStyle w:val="FootnoteText"/>
      </w:pPr>
      <w:r w:rsidRPr="006D1896">
        <w:rPr>
          <w:sz w:val="16"/>
          <w:szCs w:val="16"/>
        </w:rPr>
        <w:t>(3) Задължените субекти по ал. 1, т. 2 с общ брой от 50 до 249 работници или служители могат да използват общ канал за вътрешно подаване на сигнал, като определят едно лице или обособено звено съгласно чл. 14.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432" w:rsidRDefault="00FD1432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60264" o:spid="_x0000_s2049" type="#_x0000_t136" style="position:absolute;margin-left:0;margin-top:0;width:573.75pt;height:134.25pt;rotation:315;z-index:-251656192;mso-position-horizontal:center;mso-position-horizontal-relative:margin;mso-position-vertical:center;mso-position-vertical-relative:margin" o:allowincell="f" fillcolor="#d6d4d4" stroked="f">
          <v:textpath style="font-family:&quot;Times New Roman&quot;;font-size:120pt" string="К   З   Л   Д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432" w:rsidRDefault="00FD1432" w:rsidP="00D65880">
    <w:pPr>
      <w:pStyle w:val="Header"/>
      <w:tabs>
        <w:tab w:val="left" w:pos="5422"/>
        <w:tab w:val="center" w:pos="7370"/>
      </w:tabs>
      <w:ind w:firstLine="4536"/>
      <w:rPr>
        <w:sz w:val="18"/>
        <w:szCs w:val="18"/>
      </w:rPr>
    </w:pPr>
    <w:r>
      <w:rPr>
        <w:sz w:val="18"/>
        <w:szCs w:val="18"/>
      </w:rPr>
      <w:tab/>
    </w:r>
    <w:r>
      <w:rPr>
        <w:sz w:val="18"/>
        <w:szCs w:val="18"/>
      </w:rPr>
      <w:tab/>
    </w:r>
  </w:p>
  <w:p w:rsidR="00FD1432" w:rsidRDefault="00FD1432" w:rsidP="00D65880">
    <w:pPr>
      <w:pStyle w:val="Header"/>
      <w:tabs>
        <w:tab w:val="left" w:pos="5422"/>
        <w:tab w:val="center" w:pos="7370"/>
      </w:tabs>
      <w:ind w:firstLine="4536"/>
      <w:rPr>
        <w:sz w:val="18"/>
        <w:szCs w:val="18"/>
      </w:rPr>
    </w:pPr>
  </w:p>
  <w:p w:rsidR="00FD1432" w:rsidRDefault="00FD1432" w:rsidP="00D65880">
    <w:pPr>
      <w:pStyle w:val="Header"/>
      <w:tabs>
        <w:tab w:val="left" w:pos="5422"/>
        <w:tab w:val="center" w:pos="7370"/>
      </w:tabs>
      <w:ind w:firstLine="4536"/>
      <w:rPr>
        <w:sz w:val="18"/>
        <w:szCs w:val="18"/>
      </w:rPr>
    </w:pPr>
    <w:r>
      <w:rPr>
        <w:sz w:val="18"/>
        <w:szCs w:val="18"/>
      </w:rPr>
      <w:tab/>
    </w:r>
    <w:r>
      <w:rPr>
        <w:sz w:val="18"/>
        <w:szCs w:val="18"/>
      </w:rPr>
      <w:tab/>
    </w: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60265" o:spid="_x0000_s2050" type="#_x0000_t136" style="position:absolute;left:0;text-align:left;margin-left:0;margin-top:0;width:573.75pt;height:134.25pt;rotation:315;z-index:-251654144;mso-position-horizontal:center;mso-position-horizontal-relative:margin;mso-position-vertical:center;mso-position-vertical-relative:margin" o:allowincell="f" fillcolor="#d6d4d4" stroked="f">
          <v:textpath style="font-family:&quot;Times New Roman&quot;;font-size:120pt" string="К   З   Л   Д"/>
          <w10:wrap anchorx="margin" anchory="margin"/>
        </v:shape>
      </w:pict>
    </w:r>
    <w:r>
      <w:rPr>
        <w:sz w:val="18"/>
        <w:szCs w:val="18"/>
      </w:rPr>
      <w:t>На</w:t>
    </w:r>
    <w:r w:rsidRPr="00B576F9">
      <w:rPr>
        <w:sz w:val="18"/>
        <w:szCs w:val="18"/>
      </w:rPr>
      <w:t xml:space="preserve"> основание чл. 15</w:t>
    </w:r>
    <w:r>
      <w:rPr>
        <w:sz w:val="18"/>
        <w:szCs w:val="18"/>
      </w:rPr>
      <w:t>, ал. 2 от ЗЗЛПСПОИН</w:t>
    </w:r>
  </w:p>
  <w:p w:rsidR="00FD1432" w:rsidRPr="002015E7" w:rsidRDefault="00FD1432" w:rsidP="00D02A5F">
    <w:pPr>
      <w:pStyle w:val="Header"/>
      <w:rPr>
        <w:sz w:val="18"/>
        <w:szCs w:val="18"/>
      </w:rPr>
    </w:pPr>
    <w:r>
      <w:rPr>
        <w:sz w:val="18"/>
        <w:szCs w:val="18"/>
      </w:rPr>
      <w:t xml:space="preserve">    </w:t>
    </w:r>
    <w:r>
      <w:rPr>
        <w:sz w:val="18"/>
        <w:szCs w:val="18"/>
      </w:rPr>
      <w:tab/>
      <w:t xml:space="preserve">                                                                                                                           </w:t>
    </w:r>
    <w:r w:rsidRPr="002015E7">
      <w:rPr>
        <w:sz w:val="18"/>
        <w:szCs w:val="18"/>
      </w:rPr>
      <w:t xml:space="preserve">Утвърден с решение на КЗЛД от </w:t>
    </w:r>
    <w:r>
      <w:rPr>
        <w:sz w:val="18"/>
        <w:szCs w:val="18"/>
      </w:rPr>
      <w:t>19.04.</w:t>
    </w:r>
    <w:r w:rsidRPr="002015E7">
      <w:rPr>
        <w:sz w:val="18"/>
        <w:szCs w:val="18"/>
      </w:rPr>
      <w:t>2023</w:t>
    </w:r>
    <w:r>
      <w:rPr>
        <w:sz w:val="18"/>
        <w:szCs w:val="18"/>
      </w:rPr>
      <w:t xml:space="preserve"> </w:t>
    </w:r>
    <w:r w:rsidRPr="002015E7">
      <w:rPr>
        <w:sz w:val="18"/>
        <w:szCs w:val="18"/>
      </w:rPr>
      <w:t>г.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136DA"/>
    <w:multiLevelType w:val="hybridMultilevel"/>
    <w:tmpl w:val="5714F238"/>
    <w:lvl w:ilvl="0" w:tplc="86C0D40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 w:val="0"/>
        <w:bCs w:val="0"/>
      </w:rPr>
    </w:lvl>
    <w:lvl w:ilvl="1" w:tplc="88C2DC5A">
      <w:numFmt w:val="bullet"/>
      <w:lvlText w:val="-"/>
      <w:lvlJc w:val="left"/>
      <w:pPr>
        <w:tabs>
          <w:tab w:val="num" w:pos="1620"/>
        </w:tabs>
        <w:ind w:left="1620" w:hanging="360"/>
      </w:pPr>
      <w:rPr>
        <w:rFonts w:ascii="Times New Roman" w:eastAsia="Times New Roman" w:hAnsi="Times New Roman" w:hint="default"/>
        <w:b w:val="0"/>
        <w:bCs w:val="0"/>
      </w:rPr>
    </w:lvl>
    <w:lvl w:ilvl="2" w:tplc="0402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2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01F23F6F"/>
    <w:multiLevelType w:val="multilevel"/>
    <w:tmpl w:val="A47CBA14"/>
    <w:lvl w:ilvl="0">
      <w:start w:val="151"/>
      <w:numFmt w:val="decimal"/>
      <w:lvlText w:val="(%1)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1">
      <w:start w:val="1"/>
      <w:numFmt w:val="decimal"/>
      <w:lvlText w:val="(%2)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2">
      <w:start w:val="1"/>
      <w:numFmt w:val="decimal"/>
      <w:lvlText w:val="%3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3">
      <w:start w:val="1"/>
      <w:numFmt w:val="decimal"/>
      <w:lvlText w:val="%4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4">
      <w:start w:val="2"/>
      <w:numFmt w:val="decimal"/>
      <w:lvlText w:val="%5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5">
      <w:start w:val="1"/>
      <w:numFmt w:val="decimal"/>
      <w:lvlText w:val="%6)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6">
      <w:start w:val="1"/>
      <w:numFmt w:val="decimal"/>
      <w:lvlText w:val="%7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7">
      <w:start w:val="1"/>
      <w:numFmt w:val="decimal"/>
      <w:lvlText w:val="%8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8">
      <w:start w:val="1"/>
      <w:numFmt w:val="decimal"/>
      <w:lvlText w:val="%9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</w:abstractNum>
  <w:abstractNum w:abstractNumId="2">
    <w:nsid w:val="16922692"/>
    <w:multiLevelType w:val="hybridMultilevel"/>
    <w:tmpl w:val="5DBEB168"/>
    <w:lvl w:ilvl="0" w:tplc="203C288E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  <w:color w:val="auto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178757D0"/>
    <w:multiLevelType w:val="hybridMultilevel"/>
    <w:tmpl w:val="0BCCF2C8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2A2F11B1"/>
    <w:multiLevelType w:val="hybridMultilevel"/>
    <w:tmpl w:val="DCA2EDE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D1A5D03"/>
    <w:multiLevelType w:val="hybridMultilevel"/>
    <w:tmpl w:val="07B02E7E"/>
    <w:lvl w:ilvl="0" w:tplc="04090001">
      <w:start w:val="1"/>
      <w:numFmt w:val="bullet"/>
      <w:lvlText w:val=""/>
      <w:lvlJc w:val="left"/>
      <w:pPr>
        <w:ind w:left="1253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973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693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413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4133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53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573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293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13" w:hanging="360"/>
      </w:pPr>
      <w:rPr>
        <w:rFonts w:ascii="Wingdings" w:hAnsi="Wingdings" w:cs="Wingdings" w:hint="default"/>
      </w:rPr>
    </w:lvl>
  </w:abstractNum>
  <w:abstractNum w:abstractNumId="6">
    <w:nsid w:val="3F4871E5"/>
    <w:multiLevelType w:val="hybridMultilevel"/>
    <w:tmpl w:val="0F244252"/>
    <w:lvl w:ilvl="0" w:tplc="D1124E88"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7">
    <w:nsid w:val="44CB5545"/>
    <w:multiLevelType w:val="multilevel"/>
    <w:tmpl w:val="C0F2B0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­"/>
      <w:lvlJc w:val="left"/>
      <w:pPr>
        <w:ind w:left="1224" w:hanging="504"/>
      </w:pPr>
      <w:rPr>
        <w:rFonts w:ascii="Courier New" w:hAnsi="Courier New" w:cs="Courier New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581E3CB8"/>
    <w:multiLevelType w:val="hybridMultilevel"/>
    <w:tmpl w:val="1FEC0C54"/>
    <w:lvl w:ilvl="0" w:tplc="0409000F">
      <w:start w:val="1"/>
      <w:numFmt w:val="decimal"/>
      <w:lvlText w:val="%1."/>
      <w:lvlJc w:val="left"/>
      <w:pPr>
        <w:ind w:left="1152" w:hanging="360"/>
      </w:pPr>
    </w:lvl>
    <w:lvl w:ilvl="1" w:tplc="04090019">
      <w:start w:val="1"/>
      <w:numFmt w:val="lowerLetter"/>
      <w:lvlText w:val="%2."/>
      <w:lvlJc w:val="left"/>
      <w:pPr>
        <w:ind w:left="1872" w:hanging="360"/>
      </w:pPr>
    </w:lvl>
    <w:lvl w:ilvl="2" w:tplc="0409001B">
      <w:start w:val="1"/>
      <w:numFmt w:val="lowerRoman"/>
      <w:lvlText w:val="%3."/>
      <w:lvlJc w:val="right"/>
      <w:pPr>
        <w:ind w:left="2592" w:hanging="180"/>
      </w:pPr>
    </w:lvl>
    <w:lvl w:ilvl="3" w:tplc="0409000F">
      <w:start w:val="1"/>
      <w:numFmt w:val="decimal"/>
      <w:lvlText w:val="%4."/>
      <w:lvlJc w:val="left"/>
      <w:pPr>
        <w:ind w:left="3312" w:hanging="360"/>
      </w:pPr>
    </w:lvl>
    <w:lvl w:ilvl="4" w:tplc="04090019">
      <w:start w:val="1"/>
      <w:numFmt w:val="lowerLetter"/>
      <w:lvlText w:val="%5."/>
      <w:lvlJc w:val="left"/>
      <w:pPr>
        <w:ind w:left="4032" w:hanging="360"/>
      </w:pPr>
    </w:lvl>
    <w:lvl w:ilvl="5" w:tplc="0409001B">
      <w:start w:val="1"/>
      <w:numFmt w:val="lowerRoman"/>
      <w:lvlText w:val="%6."/>
      <w:lvlJc w:val="right"/>
      <w:pPr>
        <w:ind w:left="4752" w:hanging="180"/>
      </w:pPr>
    </w:lvl>
    <w:lvl w:ilvl="6" w:tplc="0409000F">
      <w:start w:val="1"/>
      <w:numFmt w:val="decimal"/>
      <w:lvlText w:val="%7."/>
      <w:lvlJc w:val="left"/>
      <w:pPr>
        <w:ind w:left="5472" w:hanging="360"/>
      </w:pPr>
    </w:lvl>
    <w:lvl w:ilvl="7" w:tplc="04090019">
      <w:start w:val="1"/>
      <w:numFmt w:val="lowerLetter"/>
      <w:lvlText w:val="%8."/>
      <w:lvlJc w:val="left"/>
      <w:pPr>
        <w:ind w:left="6192" w:hanging="360"/>
      </w:pPr>
    </w:lvl>
    <w:lvl w:ilvl="8" w:tplc="0409001B">
      <w:start w:val="1"/>
      <w:numFmt w:val="lowerRoman"/>
      <w:lvlText w:val="%9."/>
      <w:lvlJc w:val="right"/>
      <w:pPr>
        <w:ind w:left="6912" w:hanging="180"/>
      </w:pPr>
    </w:lvl>
  </w:abstractNum>
  <w:abstractNum w:abstractNumId="9">
    <w:nsid w:val="64A71684"/>
    <w:multiLevelType w:val="hybridMultilevel"/>
    <w:tmpl w:val="20F6E6BE"/>
    <w:lvl w:ilvl="0" w:tplc="B450E468">
      <w:start w:val="1"/>
      <w:numFmt w:val="decimal"/>
      <w:lvlText w:val="%1."/>
      <w:lvlJc w:val="left"/>
      <w:pPr>
        <w:ind w:left="405" w:hanging="360"/>
      </w:pPr>
      <w:rPr>
        <w:rFonts w:hint="default"/>
        <w:b/>
        <w:bCs/>
      </w:rPr>
    </w:lvl>
    <w:lvl w:ilvl="1" w:tplc="04020019">
      <w:start w:val="1"/>
      <w:numFmt w:val="lowerLetter"/>
      <w:lvlText w:val="%2."/>
      <w:lvlJc w:val="left"/>
      <w:pPr>
        <w:ind w:left="1125" w:hanging="360"/>
      </w:pPr>
    </w:lvl>
    <w:lvl w:ilvl="2" w:tplc="0402001B">
      <w:start w:val="1"/>
      <w:numFmt w:val="lowerRoman"/>
      <w:lvlText w:val="%3."/>
      <w:lvlJc w:val="right"/>
      <w:pPr>
        <w:ind w:left="1845" w:hanging="180"/>
      </w:pPr>
    </w:lvl>
    <w:lvl w:ilvl="3" w:tplc="0402000F">
      <w:start w:val="1"/>
      <w:numFmt w:val="decimal"/>
      <w:lvlText w:val="%4."/>
      <w:lvlJc w:val="left"/>
      <w:pPr>
        <w:ind w:left="2565" w:hanging="360"/>
      </w:pPr>
    </w:lvl>
    <w:lvl w:ilvl="4" w:tplc="04020019">
      <w:start w:val="1"/>
      <w:numFmt w:val="lowerLetter"/>
      <w:lvlText w:val="%5."/>
      <w:lvlJc w:val="left"/>
      <w:pPr>
        <w:ind w:left="3285" w:hanging="360"/>
      </w:pPr>
    </w:lvl>
    <w:lvl w:ilvl="5" w:tplc="0402001B">
      <w:start w:val="1"/>
      <w:numFmt w:val="lowerRoman"/>
      <w:lvlText w:val="%6."/>
      <w:lvlJc w:val="right"/>
      <w:pPr>
        <w:ind w:left="4005" w:hanging="180"/>
      </w:pPr>
    </w:lvl>
    <w:lvl w:ilvl="6" w:tplc="0402000F">
      <w:start w:val="1"/>
      <w:numFmt w:val="decimal"/>
      <w:lvlText w:val="%7."/>
      <w:lvlJc w:val="left"/>
      <w:pPr>
        <w:ind w:left="4725" w:hanging="360"/>
      </w:pPr>
    </w:lvl>
    <w:lvl w:ilvl="7" w:tplc="04020019">
      <w:start w:val="1"/>
      <w:numFmt w:val="lowerLetter"/>
      <w:lvlText w:val="%8."/>
      <w:lvlJc w:val="left"/>
      <w:pPr>
        <w:ind w:left="5445" w:hanging="360"/>
      </w:pPr>
    </w:lvl>
    <w:lvl w:ilvl="8" w:tplc="0402001B">
      <w:start w:val="1"/>
      <w:numFmt w:val="lowerRoman"/>
      <w:lvlText w:val="%9."/>
      <w:lvlJc w:val="right"/>
      <w:pPr>
        <w:ind w:left="6165" w:hanging="180"/>
      </w:pPr>
    </w:lvl>
  </w:abstractNum>
  <w:abstractNum w:abstractNumId="10">
    <w:nsid w:val="6C21716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70C16F13"/>
    <w:multiLevelType w:val="hybridMultilevel"/>
    <w:tmpl w:val="EDF0AEC8"/>
    <w:lvl w:ilvl="0" w:tplc="88C2DC5A">
      <w:numFmt w:val="bullet"/>
      <w:lvlText w:val="-"/>
      <w:lvlJc w:val="left"/>
      <w:pPr>
        <w:tabs>
          <w:tab w:val="num" w:pos="960"/>
        </w:tabs>
        <w:ind w:left="960" w:hanging="360"/>
      </w:pPr>
      <w:rPr>
        <w:rFonts w:ascii="Times New Roman" w:eastAsia="Times New Roman" w:hAnsi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cs="Wingdings" w:hint="default"/>
      </w:rPr>
    </w:lvl>
  </w:abstractNum>
  <w:abstractNum w:abstractNumId="12">
    <w:nsid w:val="73B541CE"/>
    <w:multiLevelType w:val="hybridMultilevel"/>
    <w:tmpl w:val="B4302C56"/>
    <w:lvl w:ilvl="0" w:tplc="A2A87EBC">
      <w:start w:val="1"/>
      <w:numFmt w:val="decimal"/>
      <w:lvlText w:val="%1."/>
      <w:lvlJc w:val="left"/>
      <w:pPr>
        <w:ind w:left="79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512" w:hanging="360"/>
      </w:pPr>
    </w:lvl>
    <w:lvl w:ilvl="2" w:tplc="0409001B">
      <w:start w:val="1"/>
      <w:numFmt w:val="lowerRoman"/>
      <w:lvlText w:val="%3."/>
      <w:lvlJc w:val="right"/>
      <w:pPr>
        <w:ind w:left="2232" w:hanging="180"/>
      </w:pPr>
    </w:lvl>
    <w:lvl w:ilvl="3" w:tplc="0409000F">
      <w:start w:val="1"/>
      <w:numFmt w:val="decimal"/>
      <w:lvlText w:val="%4."/>
      <w:lvlJc w:val="left"/>
      <w:pPr>
        <w:ind w:left="2952" w:hanging="360"/>
      </w:pPr>
    </w:lvl>
    <w:lvl w:ilvl="4" w:tplc="04090019">
      <w:start w:val="1"/>
      <w:numFmt w:val="lowerLetter"/>
      <w:lvlText w:val="%5."/>
      <w:lvlJc w:val="left"/>
      <w:pPr>
        <w:ind w:left="3672" w:hanging="360"/>
      </w:pPr>
    </w:lvl>
    <w:lvl w:ilvl="5" w:tplc="0409001B">
      <w:start w:val="1"/>
      <w:numFmt w:val="lowerRoman"/>
      <w:lvlText w:val="%6."/>
      <w:lvlJc w:val="right"/>
      <w:pPr>
        <w:ind w:left="4392" w:hanging="180"/>
      </w:pPr>
    </w:lvl>
    <w:lvl w:ilvl="6" w:tplc="0409000F">
      <w:start w:val="1"/>
      <w:numFmt w:val="decimal"/>
      <w:lvlText w:val="%7."/>
      <w:lvlJc w:val="left"/>
      <w:pPr>
        <w:ind w:left="5112" w:hanging="360"/>
      </w:pPr>
    </w:lvl>
    <w:lvl w:ilvl="7" w:tplc="04090019">
      <w:start w:val="1"/>
      <w:numFmt w:val="lowerLetter"/>
      <w:lvlText w:val="%8."/>
      <w:lvlJc w:val="left"/>
      <w:pPr>
        <w:ind w:left="5832" w:hanging="360"/>
      </w:pPr>
    </w:lvl>
    <w:lvl w:ilvl="8" w:tplc="0409001B">
      <w:start w:val="1"/>
      <w:numFmt w:val="lowerRoman"/>
      <w:lvlText w:val="%9."/>
      <w:lvlJc w:val="right"/>
      <w:pPr>
        <w:ind w:left="6552" w:hanging="180"/>
      </w:pPr>
    </w:lvl>
  </w:abstractNum>
  <w:num w:numId="1">
    <w:abstractNumId w:val="4"/>
  </w:num>
  <w:num w:numId="2">
    <w:abstractNumId w:val="0"/>
  </w:num>
  <w:num w:numId="3">
    <w:abstractNumId w:val="11"/>
  </w:num>
  <w:num w:numId="4">
    <w:abstractNumId w:val="1"/>
  </w:num>
  <w:num w:numId="5">
    <w:abstractNumId w:val="9"/>
  </w:num>
  <w:num w:numId="6">
    <w:abstractNumId w:val="7"/>
  </w:num>
  <w:num w:numId="7">
    <w:abstractNumId w:val="10"/>
  </w:num>
  <w:num w:numId="8">
    <w:abstractNumId w:val="8"/>
  </w:num>
  <w:num w:numId="9">
    <w:abstractNumId w:val="12"/>
  </w:num>
  <w:num w:numId="10">
    <w:abstractNumId w:val="2"/>
  </w:num>
  <w:num w:numId="11">
    <w:abstractNumId w:val="6"/>
  </w:num>
  <w:num w:numId="12">
    <w:abstractNumId w:val="3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evenAndOddHeaders/>
  <w:noPunctuationKerning/>
  <w:characterSpacingControl w:val="doNotCompress"/>
  <w:doNotValidateAgainstSchema/>
  <w:doNotDemarcateInvalidXml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15641"/>
    <w:rsid w:val="00001B9E"/>
    <w:rsid w:val="00001D0D"/>
    <w:rsid w:val="000116CF"/>
    <w:rsid w:val="000148B3"/>
    <w:rsid w:val="0001517F"/>
    <w:rsid w:val="00021EAA"/>
    <w:rsid w:val="00032CB4"/>
    <w:rsid w:val="00035ADB"/>
    <w:rsid w:val="00041038"/>
    <w:rsid w:val="000455C4"/>
    <w:rsid w:val="00046863"/>
    <w:rsid w:val="00047FA9"/>
    <w:rsid w:val="00064EEB"/>
    <w:rsid w:val="00066810"/>
    <w:rsid w:val="00070552"/>
    <w:rsid w:val="00075FD0"/>
    <w:rsid w:val="00085709"/>
    <w:rsid w:val="00085DBB"/>
    <w:rsid w:val="000953D3"/>
    <w:rsid w:val="000A082E"/>
    <w:rsid w:val="000A0C5E"/>
    <w:rsid w:val="000A341D"/>
    <w:rsid w:val="000A586B"/>
    <w:rsid w:val="000B4846"/>
    <w:rsid w:val="000C14A6"/>
    <w:rsid w:val="000C1EAA"/>
    <w:rsid w:val="000C6231"/>
    <w:rsid w:val="000D007F"/>
    <w:rsid w:val="000D0E64"/>
    <w:rsid w:val="000E436D"/>
    <w:rsid w:val="000F32F5"/>
    <w:rsid w:val="000F33AF"/>
    <w:rsid w:val="000F49EC"/>
    <w:rsid w:val="000F72F1"/>
    <w:rsid w:val="00102C5B"/>
    <w:rsid w:val="0011002B"/>
    <w:rsid w:val="00111BCF"/>
    <w:rsid w:val="00112668"/>
    <w:rsid w:val="00113F01"/>
    <w:rsid w:val="00115D4F"/>
    <w:rsid w:val="00123B13"/>
    <w:rsid w:val="00126AEC"/>
    <w:rsid w:val="001307CE"/>
    <w:rsid w:val="00131B85"/>
    <w:rsid w:val="001468A0"/>
    <w:rsid w:val="00146AC5"/>
    <w:rsid w:val="00150981"/>
    <w:rsid w:val="0015586C"/>
    <w:rsid w:val="00156EDF"/>
    <w:rsid w:val="00156FC5"/>
    <w:rsid w:val="00162347"/>
    <w:rsid w:val="00162B80"/>
    <w:rsid w:val="00165331"/>
    <w:rsid w:val="001672D1"/>
    <w:rsid w:val="00170448"/>
    <w:rsid w:val="001746A5"/>
    <w:rsid w:val="00177533"/>
    <w:rsid w:val="00194BF9"/>
    <w:rsid w:val="001A0126"/>
    <w:rsid w:val="001A6596"/>
    <w:rsid w:val="001A7B4A"/>
    <w:rsid w:val="001C2F43"/>
    <w:rsid w:val="001C42F1"/>
    <w:rsid w:val="001C4953"/>
    <w:rsid w:val="001D15CA"/>
    <w:rsid w:val="001D360A"/>
    <w:rsid w:val="001D5925"/>
    <w:rsid w:val="001D5DEA"/>
    <w:rsid w:val="001D657B"/>
    <w:rsid w:val="001D6A09"/>
    <w:rsid w:val="001E3020"/>
    <w:rsid w:val="001E701F"/>
    <w:rsid w:val="001F3723"/>
    <w:rsid w:val="001F7802"/>
    <w:rsid w:val="002015E7"/>
    <w:rsid w:val="0020180F"/>
    <w:rsid w:val="002047EC"/>
    <w:rsid w:val="00214626"/>
    <w:rsid w:val="00215733"/>
    <w:rsid w:val="0021755B"/>
    <w:rsid w:val="00217F9F"/>
    <w:rsid w:val="0022040B"/>
    <w:rsid w:val="00222647"/>
    <w:rsid w:val="00224657"/>
    <w:rsid w:val="00231D8A"/>
    <w:rsid w:val="002340C9"/>
    <w:rsid w:val="0023540D"/>
    <w:rsid w:val="00242D9A"/>
    <w:rsid w:val="00251DBE"/>
    <w:rsid w:val="00253C43"/>
    <w:rsid w:val="00254F9D"/>
    <w:rsid w:val="00260B66"/>
    <w:rsid w:val="0026105C"/>
    <w:rsid w:val="00263151"/>
    <w:rsid w:val="00265F7D"/>
    <w:rsid w:val="002672AE"/>
    <w:rsid w:val="00274D5F"/>
    <w:rsid w:val="0027772F"/>
    <w:rsid w:val="002863A8"/>
    <w:rsid w:val="0029064C"/>
    <w:rsid w:val="002A0987"/>
    <w:rsid w:val="002A1EA9"/>
    <w:rsid w:val="002A7141"/>
    <w:rsid w:val="002C148A"/>
    <w:rsid w:val="002C3B55"/>
    <w:rsid w:val="002C5DE3"/>
    <w:rsid w:val="002C646A"/>
    <w:rsid w:val="002D314B"/>
    <w:rsid w:val="002D673A"/>
    <w:rsid w:val="002E070B"/>
    <w:rsid w:val="002E5AAB"/>
    <w:rsid w:val="002F186E"/>
    <w:rsid w:val="002F18B3"/>
    <w:rsid w:val="002F3701"/>
    <w:rsid w:val="002F375F"/>
    <w:rsid w:val="002F628F"/>
    <w:rsid w:val="002F7A17"/>
    <w:rsid w:val="00304EE6"/>
    <w:rsid w:val="00310AA2"/>
    <w:rsid w:val="00311ECA"/>
    <w:rsid w:val="0031365B"/>
    <w:rsid w:val="00316CA6"/>
    <w:rsid w:val="00317A63"/>
    <w:rsid w:val="00321A1C"/>
    <w:rsid w:val="00325897"/>
    <w:rsid w:val="00326922"/>
    <w:rsid w:val="003279B7"/>
    <w:rsid w:val="003312E7"/>
    <w:rsid w:val="00336884"/>
    <w:rsid w:val="00336BEC"/>
    <w:rsid w:val="00337BED"/>
    <w:rsid w:val="00337D03"/>
    <w:rsid w:val="00345BD3"/>
    <w:rsid w:val="00346095"/>
    <w:rsid w:val="003508E7"/>
    <w:rsid w:val="00352EB3"/>
    <w:rsid w:val="00353A6F"/>
    <w:rsid w:val="00354462"/>
    <w:rsid w:val="003548FA"/>
    <w:rsid w:val="003558BD"/>
    <w:rsid w:val="003611D9"/>
    <w:rsid w:val="00362290"/>
    <w:rsid w:val="0037236E"/>
    <w:rsid w:val="00373FF6"/>
    <w:rsid w:val="00374BA5"/>
    <w:rsid w:val="00375BFA"/>
    <w:rsid w:val="00380B54"/>
    <w:rsid w:val="00382C5F"/>
    <w:rsid w:val="00386FF9"/>
    <w:rsid w:val="0039017E"/>
    <w:rsid w:val="00390E1D"/>
    <w:rsid w:val="003920AA"/>
    <w:rsid w:val="00393585"/>
    <w:rsid w:val="0039598A"/>
    <w:rsid w:val="00396131"/>
    <w:rsid w:val="00396AD6"/>
    <w:rsid w:val="00397B9D"/>
    <w:rsid w:val="00397E57"/>
    <w:rsid w:val="00397ECA"/>
    <w:rsid w:val="003A3724"/>
    <w:rsid w:val="003A5C27"/>
    <w:rsid w:val="003A7325"/>
    <w:rsid w:val="003B67E1"/>
    <w:rsid w:val="003B77A0"/>
    <w:rsid w:val="003C3494"/>
    <w:rsid w:val="003C3964"/>
    <w:rsid w:val="003D0581"/>
    <w:rsid w:val="003D15DF"/>
    <w:rsid w:val="003D2509"/>
    <w:rsid w:val="003D7853"/>
    <w:rsid w:val="003E1B8F"/>
    <w:rsid w:val="003E38AD"/>
    <w:rsid w:val="003E3E1A"/>
    <w:rsid w:val="003E5574"/>
    <w:rsid w:val="003F349D"/>
    <w:rsid w:val="003F52D6"/>
    <w:rsid w:val="0040486B"/>
    <w:rsid w:val="00407756"/>
    <w:rsid w:val="00412272"/>
    <w:rsid w:val="00415D06"/>
    <w:rsid w:val="0042065A"/>
    <w:rsid w:val="0042582D"/>
    <w:rsid w:val="00426CE3"/>
    <w:rsid w:val="00427ED9"/>
    <w:rsid w:val="004358B3"/>
    <w:rsid w:val="00440CC0"/>
    <w:rsid w:val="00471A1C"/>
    <w:rsid w:val="0047560D"/>
    <w:rsid w:val="00476A2C"/>
    <w:rsid w:val="004778A7"/>
    <w:rsid w:val="0048041A"/>
    <w:rsid w:val="00481F96"/>
    <w:rsid w:val="004863D9"/>
    <w:rsid w:val="0048749E"/>
    <w:rsid w:val="00487AFA"/>
    <w:rsid w:val="00491710"/>
    <w:rsid w:val="004A087F"/>
    <w:rsid w:val="004A0E29"/>
    <w:rsid w:val="004A3238"/>
    <w:rsid w:val="004A3E5C"/>
    <w:rsid w:val="004A5556"/>
    <w:rsid w:val="004B36C0"/>
    <w:rsid w:val="004B3E1C"/>
    <w:rsid w:val="004B4C03"/>
    <w:rsid w:val="004C1BF6"/>
    <w:rsid w:val="004C2523"/>
    <w:rsid w:val="004C648C"/>
    <w:rsid w:val="004D068E"/>
    <w:rsid w:val="004D2C54"/>
    <w:rsid w:val="004D570F"/>
    <w:rsid w:val="004E48F7"/>
    <w:rsid w:val="004E601C"/>
    <w:rsid w:val="004E61A9"/>
    <w:rsid w:val="004E67C7"/>
    <w:rsid w:val="004F1A89"/>
    <w:rsid w:val="004F4659"/>
    <w:rsid w:val="004F58B9"/>
    <w:rsid w:val="005064D8"/>
    <w:rsid w:val="005110F9"/>
    <w:rsid w:val="00512F58"/>
    <w:rsid w:val="00517A44"/>
    <w:rsid w:val="0052210A"/>
    <w:rsid w:val="00523901"/>
    <w:rsid w:val="00525C6F"/>
    <w:rsid w:val="00533212"/>
    <w:rsid w:val="00533357"/>
    <w:rsid w:val="005343A7"/>
    <w:rsid w:val="00536E73"/>
    <w:rsid w:val="00545AE3"/>
    <w:rsid w:val="00546CED"/>
    <w:rsid w:val="0055166D"/>
    <w:rsid w:val="00551CED"/>
    <w:rsid w:val="005523EA"/>
    <w:rsid w:val="0055374D"/>
    <w:rsid w:val="005558A1"/>
    <w:rsid w:val="00555C4F"/>
    <w:rsid w:val="00556D26"/>
    <w:rsid w:val="005639B2"/>
    <w:rsid w:val="00564816"/>
    <w:rsid w:val="00572625"/>
    <w:rsid w:val="0057704E"/>
    <w:rsid w:val="00583A9E"/>
    <w:rsid w:val="00590587"/>
    <w:rsid w:val="0059140D"/>
    <w:rsid w:val="00592CF2"/>
    <w:rsid w:val="005B2CDB"/>
    <w:rsid w:val="005B552F"/>
    <w:rsid w:val="005C0975"/>
    <w:rsid w:val="005C2400"/>
    <w:rsid w:val="005C27CA"/>
    <w:rsid w:val="005C2E0C"/>
    <w:rsid w:val="005C62C4"/>
    <w:rsid w:val="005D6CC6"/>
    <w:rsid w:val="005E01D3"/>
    <w:rsid w:val="005E3426"/>
    <w:rsid w:val="005E693F"/>
    <w:rsid w:val="005E713F"/>
    <w:rsid w:val="005F14E4"/>
    <w:rsid w:val="005F2586"/>
    <w:rsid w:val="005F5BA2"/>
    <w:rsid w:val="00601DAB"/>
    <w:rsid w:val="006021D3"/>
    <w:rsid w:val="006041D3"/>
    <w:rsid w:val="00605ADB"/>
    <w:rsid w:val="00611DC4"/>
    <w:rsid w:val="0061379F"/>
    <w:rsid w:val="00614401"/>
    <w:rsid w:val="00616B58"/>
    <w:rsid w:val="00620A0E"/>
    <w:rsid w:val="006213A8"/>
    <w:rsid w:val="00624440"/>
    <w:rsid w:val="00637F8C"/>
    <w:rsid w:val="0064026E"/>
    <w:rsid w:val="00640754"/>
    <w:rsid w:val="00644214"/>
    <w:rsid w:val="006442E4"/>
    <w:rsid w:val="006450A5"/>
    <w:rsid w:val="00653E96"/>
    <w:rsid w:val="006604F8"/>
    <w:rsid w:val="006705B0"/>
    <w:rsid w:val="00683349"/>
    <w:rsid w:val="00686826"/>
    <w:rsid w:val="00690794"/>
    <w:rsid w:val="00693050"/>
    <w:rsid w:val="00694199"/>
    <w:rsid w:val="006A0318"/>
    <w:rsid w:val="006A0839"/>
    <w:rsid w:val="006A08D6"/>
    <w:rsid w:val="006A4307"/>
    <w:rsid w:val="006A7C67"/>
    <w:rsid w:val="006B0663"/>
    <w:rsid w:val="006B3033"/>
    <w:rsid w:val="006B471C"/>
    <w:rsid w:val="006B7074"/>
    <w:rsid w:val="006B70A9"/>
    <w:rsid w:val="006C5F54"/>
    <w:rsid w:val="006C6CBE"/>
    <w:rsid w:val="006C6DE2"/>
    <w:rsid w:val="006C72BA"/>
    <w:rsid w:val="006D1896"/>
    <w:rsid w:val="006D1D65"/>
    <w:rsid w:val="006E14D4"/>
    <w:rsid w:val="006E2A27"/>
    <w:rsid w:val="006E507E"/>
    <w:rsid w:val="006F070C"/>
    <w:rsid w:val="006F25DA"/>
    <w:rsid w:val="006F6467"/>
    <w:rsid w:val="006F7643"/>
    <w:rsid w:val="007001A1"/>
    <w:rsid w:val="007028D8"/>
    <w:rsid w:val="007121BA"/>
    <w:rsid w:val="00717A8C"/>
    <w:rsid w:val="007204C7"/>
    <w:rsid w:val="00723F80"/>
    <w:rsid w:val="00724ABD"/>
    <w:rsid w:val="00725F2E"/>
    <w:rsid w:val="00726F86"/>
    <w:rsid w:val="0072730B"/>
    <w:rsid w:val="007311B7"/>
    <w:rsid w:val="00731316"/>
    <w:rsid w:val="0073140C"/>
    <w:rsid w:val="007356F7"/>
    <w:rsid w:val="00743ADD"/>
    <w:rsid w:val="0074700F"/>
    <w:rsid w:val="00750285"/>
    <w:rsid w:val="007517A1"/>
    <w:rsid w:val="00752364"/>
    <w:rsid w:val="007529DA"/>
    <w:rsid w:val="0075604F"/>
    <w:rsid w:val="00756C10"/>
    <w:rsid w:val="00757279"/>
    <w:rsid w:val="0076224F"/>
    <w:rsid w:val="00767F50"/>
    <w:rsid w:val="00771462"/>
    <w:rsid w:val="00771A4B"/>
    <w:rsid w:val="00772907"/>
    <w:rsid w:val="00772F4B"/>
    <w:rsid w:val="007735E5"/>
    <w:rsid w:val="00776EA1"/>
    <w:rsid w:val="007805CC"/>
    <w:rsid w:val="007806C1"/>
    <w:rsid w:val="007861F9"/>
    <w:rsid w:val="007876AD"/>
    <w:rsid w:val="0078788A"/>
    <w:rsid w:val="00790E57"/>
    <w:rsid w:val="007920F8"/>
    <w:rsid w:val="007A54D7"/>
    <w:rsid w:val="007B4B5F"/>
    <w:rsid w:val="007B54EE"/>
    <w:rsid w:val="007D1DB9"/>
    <w:rsid w:val="007D6DD2"/>
    <w:rsid w:val="007E0991"/>
    <w:rsid w:val="007E105C"/>
    <w:rsid w:val="007E6A52"/>
    <w:rsid w:val="007F1516"/>
    <w:rsid w:val="007F174F"/>
    <w:rsid w:val="007F7CA2"/>
    <w:rsid w:val="008011F2"/>
    <w:rsid w:val="0080435F"/>
    <w:rsid w:val="008060A7"/>
    <w:rsid w:val="008074D7"/>
    <w:rsid w:val="008151AC"/>
    <w:rsid w:val="008153F7"/>
    <w:rsid w:val="00815FE9"/>
    <w:rsid w:val="00817C20"/>
    <w:rsid w:val="00820C60"/>
    <w:rsid w:val="00823B3F"/>
    <w:rsid w:val="008301C9"/>
    <w:rsid w:val="00830AD5"/>
    <w:rsid w:val="0083207E"/>
    <w:rsid w:val="00840531"/>
    <w:rsid w:val="0084291D"/>
    <w:rsid w:val="00843225"/>
    <w:rsid w:val="0084568B"/>
    <w:rsid w:val="00852B0A"/>
    <w:rsid w:val="008531CB"/>
    <w:rsid w:val="00857102"/>
    <w:rsid w:val="008657B6"/>
    <w:rsid w:val="0086604A"/>
    <w:rsid w:val="008731E6"/>
    <w:rsid w:val="008734EA"/>
    <w:rsid w:val="008775B0"/>
    <w:rsid w:val="0088117E"/>
    <w:rsid w:val="00883BDF"/>
    <w:rsid w:val="00885B68"/>
    <w:rsid w:val="00897565"/>
    <w:rsid w:val="008A039E"/>
    <w:rsid w:val="008A0834"/>
    <w:rsid w:val="008A31EC"/>
    <w:rsid w:val="008A39A5"/>
    <w:rsid w:val="008B39E3"/>
    <w:rsid w:val="008B47BB"/>
    <w:rsid w:val="008B56E5"/>
    <w:rsid w:val="008B6978"/>
    <w:rsid w:val="008C2DCA"/>
    <w:rsid w:val="008D073E"/>
    <w:rsid w:val="008D0B23"/>
    <w:rsid w:val="008D255F"/>
    <w:rsid w:val="008D376C"/>
    <w:rsid w:val="008D55DB"/>
    <w:rsid w:val="008D7BFB"/>
    <w:rsid w:val="008E147C"/>
    <w:rsid w:val="008E67D2"/>
    <w:rsid w:val="008F08E2"/>
    <w:rsid w:val="008F1678"/>
    <w:rsid w:val="008F1A9E"/>
    <w:rsid w:val="008F2191"/>
    <w:rsid w:val="008F3B7F"/>
    <w:rsid w:val="00900EEE"/>
    <w:rsid w:val="00901510"/>
    <w:rsid w:val="00902BAD"/>
    <w:rsid w:val="00910989"/>
    <w:rsid w:val="00910ECB"/>
    <w:rsid w:val="0091432F"/>
    <w:rsid w:val="00916100"/>
    <w:rsid w:val="009174AA"/>
    <w:rsid w:val="009202AC"/>
    <w:rsid w:val="00924AC2"/>
    <w:rsid w:val="00933F79"/>
    <w:rsid w:val="00940780"/>
    <w:rsid w:val="00942248"/>
    <w:rsid w:val="00953411"/>
    <w:rsid w:val="0096052E"/>
    <w:rsid w:val="00961979"/>
    <w:rsid w:val="00967E65"/>
    <w:rsid w:val="009724F3"/>
    <w:rsid w:val="00980928"/>
    <w:rsid w:val="0099303B"/>
    <w:rsid w:val="00995024"/>
    <w:rsid w:val="009A295D"/>
    <w:rsid w:val="009A7ED5"/>
    <w:rsid w:val="009B05B2"/>
    <w:rsid w:val="009B095B"/>
    <w:rsid w:val="009C0484"/>
    <w:rsid w:val="009C16D9"/>
    <w:rsid w:val="009C29BC"/>
    <w:rsid w:val="009C2B6A"/>
    <w:rsid w:val="009D05B1"/>
    <w:rsid w:val="009D0939"/>
    <w:rsid w:val="009D36AD"/>
    <w:rsid w:val="009E1C3B"/>
    <w:rsid w:val="009E5D43"/>
    <w:rsid w:val="009E65F8"/>
    <w:rsid w:val="009E74A4"/>
    <w:rsid w:val="009F0976"/>
    <w:rsid w:val="009F12A5"/>
    <w:rsid w:val="009F40A8"/>
    <w:rsid w:val="009F4554"/>
    <w:rsid w:val="009F58D7"/>
    <w:rsid w:val="00A00B64"/>
    <w:rsid w:val="00A026AB"/>
    <w:rsid w:val="00A06526"/>
    <w:rsid w:val="00A103D7"/>
    <w:rsid w:val="00A10EC9"/>
    <w:rsid w:val="00A12B7E"/>
    <w:rsid w:val="00A1330C"/>
    <w:rsid w:val="00A14932"/>
    <w:rsid w:val="00A157B8"/>
    <w:rsid w:val="00A15EC1"/>
    <w:rsid w:val="00A17D16"/>
    <w:rsid w:val="00A21731"/>
    <w:rsid w:val="00A221BA"/>
    <w:rsid w:val="00A31DF5"/>
    <w:rsid w:val="00A36141"/>
    <w:rsid w:val="00A402D1"/>
    <w:rsid w:val="00A50485"/>
    <w:rsid w:val="00A52CCA"/>
    <w:rsid w:val="00A5354A"/>
    <w:rsid w:val="00A5540E"/>
    <w:rsid w:val="00A576C0"/>
    <w:rsid w:val="00A61F4A"/>
    <w:rsid w:val="00A6545D"/>
    <w:rsid w:val="00A67B15"/>
    <w:rsid w:val="00A7368E"/>
    <w:rsid w:val="00A76644"/>
    <w:rsid w:val="00A815A4"/>
    <w:rsid w:val="00A822F0"/>
    <w:rsid w:val="00A837B1"/>
    <w:rsid w:val="00A85CB2"/>
    <w:rsid w:val="00A921CB"/>
    <w:rsid w:val="00A92BD6"/>
    <w:rsid w:val="00A93218"/>
    <w:rsid w:val="00A94E94"/>
    <w:rsid w:val="00A9785A"/>
    <w:rsid w:val="00AA2F54"/>
    <w:rsid w:val="00AA4561"/>
    <w:rsid w:val="00AA5ED1"/>
    <w:rsid w:val="00AB0452"/>
    <w:rsid w:val="00AB686F"/>
    <w:rsid w:val="00AC4C3C"/>
    <w:rsid w:val="00AC71FE"/>
    <w:rsid w:val="00AD0A04"/>
    <w:rsid w:val="00AD3135"/>
    <w:rsid w:val="00AD5B5B"/>
    <w:rsid w:val="00AE60A6"/>
    <w:rsid w:val="00AF1601"/>
    <w:rsid w:val="00AF4F42"/>
    <w:rsid w:val="00AF4FD2"/>
    <w:rsid w:val="00AF7237"/>
    <w:rsid w:val="00B0273D"/>
    <w:rsid w:val="00B05D99"/>
    <w:rsid w:val="00B12DE8"/>
    <w:rsid w:val="00B15A56"/>
    <w:rsid w:val="00B16950"/>
    <w:rsid w:val="00B178C3"/>
    <w:rsid w:val="00B235FE"/>
    <w:rsid w:val="00B30A62"/>
    <w:rsid w:val="00B3497E"/>
    <w:rsid w:val="00B35FAD"/>
    <w:rsid w:val="00B37068"/>
    <w:rsid w:val="00B40BA8"/>
    <w:rsid w:val="00B44CEB"/>
    <w:rsid w:val="00B468C6"/>
    <w:rsid w:val="00B53225"/>
    <w:rsid w:val="00B56417"/>
    <w:rsid w:val="00B5694D"/>
    <w:rsid w:val="00B5706C"/>
    <w:rsid w:val="00B576F9"/>
    <w:rsid w:val="00B60C14"/>
    <w:rsid w:val="00B63643"/>
    <w:rsid w:val="00B63956"/>
    <w:rsid w:val="00B71A19"/>
    <w:rsid w:val="00B71E40"/>
    <w:rsid w:val="00B80F3F"/>
    <w:rsid w:val="00B8408A"/>
    <w:rsid w:val="00B8482A"/>
    <w:rsid w:val="00B93353"/>
    <w:rsid w:val="00B96966"/>
    <w:rsid w:val="00BA1994"/>
    <w:rsid w:val="00BA634A"/>
    <w:rsid w:val="00BA7230"/>
    <w:rsid w:val="00BA743F"/>
    <w:rsid w:val="00BB0688"/>
    <w:rsid w:val="00BB1535"/>
    <w:rsid w:val="00BB1E14"/>
    <w:rsid w:val="00BB686B"/>
    <w:rsid w:val="00BC18C1"/>
    <w:rsid w:val="00BC18C3"/>
    <w:rsid w:val="00BC2FDC"/>
    <w:rsid w:val="00BC625E"/>
    <w:rsid w:val="00BD5B0A"/>
    <w:rsid w:val="00BE07E9"/>
    <w:rsid w:val="00BE1160"/>
    <w:rsid w:val="00BF343F"/>
    <w:rsid w:val="00BF3D17"/>
    <w:rsid w:val="00C02F06"/>
    <w:rsid w:val="00C03A37"/>
    <w:rsid w:val="00C05A98"/>
    <w:rsid w:val="00C05AD4"/>
    <w:rsid w:val="00C07502"/>
    <w:rsid w:val="00C10961"/>
    <w:rsid w:val="00C14B64"/>
    <w:rsid w:val="00C15E43"/>
    <w:rsid w:val="00C17561"/>
    <w:rsid w:val="00C17C79"/>
    <w:rsid w:val="00C23336"/>
    <w:rsid w:val="00C24694"/>
    <w:rsid w:val="00C255B9"/>
    <w:rsid w:val="00C3049D"/>
    <w:rsid w:val="00C37799"/>
    <w:rsid w:val="00C422B9"/>
    <w:rsid w:val="00C42F52"/>
    <w:rsid w:val="00C504BD"/>
    <w:rsid w:val="00C5199E"/>
    <w:rsid w:val="00C60291"/>
    <w:rsid w:val="00C61EE7"/>
    <w:rsid w:val="00C63897"/>
    <w:rsid w:val="00C65C28"/>
    <w:rsid w:val="00C67677"/>
    <w:rsid w:val="00C77E6E"/>
    <w:rsid w:val="00C80058"/>
    <w:rsid w:val="00C81ADC"/>
    <w:rsid w:val="00C91618"/>
    <w:rsid w:val="00C9316E"/>
    <w:rsid w:val="00CA013A"/>
    <w:rsid w:val="00CA507F"/>
    <w:rsid w:val="00CA693F"/>
    <w:rsid w:val="00CB0067"/>
    <w:rsid w:val="00CB0ACE"/>
    <w:rsid w:val="00CB117E"/>
    <w:rsid w:val="00CB3062"/>
    <w:rsid w:val="00CB34B8"/>
    <w:rsid w:val="00CB7108"/>
    <w:rsid w:val="00CC2380"/>
    <w:rsid w:val="00CD48A4"/>
    <w:rsid w:val="00CD5835"/>
    <w:rsid w:val="00CD7EE1"/>
    <w:rsid w:val="00CE182F"/>
    <w:rsid w:val="00CF06B6"/>
    <w:rsid w:val="00CF4DE9"/>
    <w:rsid w:val="00CF55D4"/>
    <w:rsid w:val="00CF5AFD"/>
    <w:rsid w:val="00D02232"/>
    <w:rsid w:val="00D02A5F"/>
    <w:rsid w:val="00D063FF"/>
    <w:rsid w:val="00D06524"/>
    <w:rsid w:val="00D14061"/>
    <w:rsid w:val="00D15641"/>
    <w:rsid w:val="00D16038"/>
    <w:rsid w:val="00D16A07"/>
    <w:rsid w:val="00D2070B"/>
    <w:rsid w:val="00D215FB"/>
    <w:rsid w:val="00D31DAE"/>
    <w:rsid w:val="00D50AA9"/>
    <w:rsid w:val="00D53299"/>
    <w:rsid w:val="00D621BD"/>
    <w:rsid w:val="00D63BA1"/>
    <w:rsid w:val="00D6506F"/>
    <w:rsid w:val="00D65880"/>
    <w:rsid w:val="00D66A03"/>
    <w:rsid w:val="00D67818"/>
    <w:rsid w:val="00D724C0"/>
    <w:rsid w:val="00D72949"/>
    <w:rsid w:val="00D72B35"/>
    <w:rsid w:val="00D73C34"/>
    <w:rsid w:val="00D749F7"/>
    <w:rsid w:val="00D74BE6"/>
    <w:rsid w:val="00D771BB"/>
    <w:rsid w:val="00D81045"/>
    <w:rsid w:val="00D82705"/>
    <w:rsid w:val="00D878A5"/>
    <w:rsid w:val="00D946DE"/>
    <w:rsid w:val="00DA073D"/>
    <w:rsid w:val="00DA080B"/>
    <w:rsid w:val="00DA470A"/>
    <w:rsid w:val="00DA4D35"/>
    <w:rsid w:val="00DB16A0"/>
    <w:rsid w:val="00DB3AE6"/>
    <w:rsid w:val="00DB6619"/>
    <w:rsid w:val="00DC39AA"/>
    <w:rsid w:val="00DC5096"/>
    <w:rsid w:val="00DC7340"/>
    <w:rsid w:val="00DD03AA"/>
    <w:rsid w:val="00DD3752"/>
    <w:rsid w:val="00DD5781"/>
    <w:rsid w:val="00DE5139"/>
    <w:rsid w:val="00DE5D04"/>
    <w:rsid w:val="00DF226F"/>
    <w:rsid w:val="00E010CD"/>
    <w:rsid w:val="00E02325"/>
    <w:rsid w:val="00E03F59"/>
    <w:rsid w:val="00E1122B"/>
    <w:rsid w:val="00E12744"/>
    <w:rsid w:val="00E151C5"/>
    <w:rsid w:val="00E15A31"/>
    <w:rsid w:val="00E16EBE"/>
    <w:rsid w:val="00E211E5"/>
    <w:rsid w:val="00E22920"/>
    <w:rsid w:val="00E2394C"/>
    <w:rsid w:val="00E24F2D"/>
    <w:rsid w:val="00E30A53"/>
    <w:rsid w:val="00E40A61"/>
    <w:rsid w:val="00E40AC3"/>
    <w:rsid w:val="00E40B97"/>
    <w:rsid w:val="00E41F00"/>
    <w:rsid w:val="00E441E3"/>
    <w:rsid w:val="00E44818"/>
    <w:rsid w:val="00E462CF"/>
    <w:rsid w:val="00E51161"/>
    <w:rsid w:val="00E54537"/>
    <w:rsid w:val="00E56A19"/>
    <w:rsid w:val="00E60FED"/>
    <w:rsid w:val="00E6491C"/>
    <w:rsid w:val="00E66132"/>
    <w:rsid w:val="00E661C5"/>
    <w:rsid w:val="00E70A6C"/>
    <w:rsid w:val="00E72237"/>
    <w:rsid w:val="00E74DC8"/>
    <w:rsid w:val="00E83980"/>
    <w:rsid w:val="00E84D1E"/>
    <w:rsid w:val="00E85CF4"/>
    <w:rsid w:val="00E85D4A"/>
    <w:rsid w:val="00E86491"/>
    <w:rsid w:val="00E92FA2"/>
    <w:rsid w:val="00E94016"/>
    <w:rsid w:val="00E970EF"/>
    <w:rsid w:val="00EA0843"/>
    <w:rsid w:val="00EA68BE"/>
    <w:rsid w:val="00EA7756"/>
    <w:rsid w:val="00EB3278"/>
    <w:rsid w:val="00EC1F8A"/>
    <w:rsid w:val="00EC423D"/>
    <w:rsid w:val="00EC4523"/>
    <w:rsid w:val="00EC53E3"/>
    <w:rsid w:val="00EC63CB"/>
    <w:rsid w:val="00EC7DDE"/>
    <w:rsid w:val="00ED1950"/>
    <w:rsid w:val="00ED267C"/>
    <w:rsid w:val="00ED2938"/>
    <w:rsid w:val="00ED406B"/>
    <w:rsid w:val="00ED5699"/>
    <w:rsid w:val="00ED750A"/>
    <w:rsid w:val="00EE292F"/>
    <w:rsid w:val="00EE3814"/>
    <w:rsid w:val="00EE5D23"/>
    <w:rsid w:val="00EE61A3"/>
    <w:rsid w:val="00EE793C"/>
    <w:rsid w:val="00EF05A1"/>
    <w:rsid w:val="00EF5AA3"/>
    <w:rsid w:val="00EF6E4C"/>
    <w:rsid w:val="00EF7183"/>
    <w:rsid w:val="00F020BD"/>
    <w:rsid w:val="00F03500"/>
    <w:rsid w:val="00F03E57"/>
    <w:rsid w:val="00F05E55"/>
    <w:rsid w:val="00F06433"/>
    <w:rsid w:val="00F06C35"/>
    <w:rsid w:val="00F10D5F"/>
    <w:rsid w:val="00F2188B"/>
    <w:rsid w:val="00F22B70"/>
    <w:rsid w:val="00F30ACE"/>
    <w:rsid w:val="00F32CEC"/>
    <w:rsid w:val="00F35DEB"/>
    <w:rsid w:val="00F36BAD"/>
    <w:rsid w:val="00F37141"/>
    <w:rsid w:val="00F40402"/>
    <w:rsid w:val="00F52402"/>
    <w:rsid w:val="00F538E8"/>
    <w:rsid w:val="00F541A2"/>
    <w:rsid w:val="00F56A34"/>
    <w:rsid w:val="00F606F9"/>
    <w:rsid w:val="00F643E0"/>
    <w:rsid w:val="00F72C85"/>
    <w:rsid w:val="00F72D4F"/>
    <w:rsid w:val="00F8185B"/>
    <w:rsid w:val="00F82C14"/>
    <w:rsid w:val="00F84BB0"/>
    <w:rsid w:val="00F9490D"/>
    <w:rsid w:val="00FA1026"/>
    <w:rsid w:val="00FA1F90"/>
    <w:rsid w:val="00FA40BD"/>
    <w:rsid w:val="00FA4F7D"/>
    <w:rsid w:val="00FA655F"/>
    <w:rsid w:val="00FA7CD2"/>
    <w:rsid w:val="00FB06BB"/>
    <w:rsid w:val="00FB29CE"/>
    <w:rsid w:val="00FB3B0D"/>
    <w:rsid w:val="00FB54D3"/>
    <w:rsid w:val="00FB66E5"/>
    <w:rsid w:val="00FC3931"/>
    <w:rsid w:val="00FC4565"/>
    <w:rsid w:val="00FC6C4F"/>
    <w:rsid w:val="00FD1432"/>
    <w:rsid w:val="00FE0D23"/>
    <w:rsid w:val="00FE2364"/>
    <w:rsid w:val="00FE2462"/>
    <w:rsid w:val="00FE619B"/>
    <w:rsid w:val="00FE65B1"/>
    <w:rsid w:val="00FE73B7"/>
    <w:rsid w:val="00FF66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locked="1" w:semiHidden="0" w:uiPriority="0" w:unhideWhenUsed="0"/>
    <w:lsdException w:name="Table Subtle 1" w:locked="1" w:semiHidden="0" w:uiPriority="0" w:unhideWhenUsed="0"/>
    <w:lsdException w:name="Table Web 2" w:locked="1" w:semiHidden="0" w:uiPriority="0" w:unhideWhenUsed="0"/>
    <w:lsdException w:name="Table Web 3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72BA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112668"/>
    <w:pPr>
      <w:keepNext/>
      <w:outlineLvl w:val="0"/>
    </w:pPr>
    <w:rPr>
      <w:sz w:val="32"/>
      <w:szCs w:val="32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CA013A"/>
    <w:rPr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rsid w:val="00A61F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554B"/>
    <w:rPr>
      <w:sz w:val="0"/>
      <w:szCs w:val="0"/>
    </w:rPr>
  </w:style>
  <w:style w:type="paragraph" w:styleId="Header">
    <w:name w:val="header"/>
    <w:basedOn w:val="Normal"/>
    <w:link w:val="HeaderChar"/>
    <w:uiPriority w:val="99"/>
    <w:rsid w:val="002672AE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3554B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2672AE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3554B"/>
    <w:rPr>
      <w:sz w:val="24"/>
      <w:szCs w:val="24"/>
    </w:rPr>
  </w:style>
  <w:style w:type="character" w:styleId="PageNumber">
    <w:name w:val="page number"/>
    <w:basedOn w:val="DefaultParagraphFont"/>
    <w:uiPriority w:val="99"/>
    <w:rsid w:val="002672AE"/>
  </w:style>
  <w:style w:type="table" w:styleId="TableGrid">
    <w:name w:val="Table Grid"/>
    <w:basedOn w:val="TableNormal"/>
    <w:uiPriority w:val="99"/>
    <w:rsid w:val="00AF1601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">
    <w:name w:val="Body text_"/>
    <w:link w:val="BodyText1"/>
    <w:uiPriority w:val="99"/>
    <w:locked/>
    <w:rsid w:val="008151AC"/>
    <w:rPr>
      <w:sz w:val="16"/>
      <w:szCs w:val="16"/>
      <w:shd w:val="clear" w:color="auto" w:fill="FFFFFF"/>
    </w:rPr>
  </w:style>
  <w:style w:type="character" w:customStyle="1" w:styleId="Heading3">
    <w:name w:val="Heading #3_"/>
    <w:link w:val="Heading30"/>
    <w:uiPriority w:val="99"/>
    <w:locked/>
    <w:rsid w:val="008151AC"/>
    <w:rPr>
      <w:sz w:val="17"/>
      <w:szCs w:val="17"/>
      <w:shd w:val="clear" w:color="auto" w:fill="FFFFFF"/>
    </w:rPr>
  </w:style>
  <w:style w:type="paragraph" w:customStyle="1" w:styleId="BodyText1">
    <w:name w:val="Body Text1"/>
    <w:basedOn w:val="Normal"/>
    <w:link w:val="Bodytext"/>
    <w:uiPriority w:val="99"/>
    <w:rsid w:val="008151AC"/>
    <w:pPr>
      <w:shd w:val="clear" w:color="auto" w:fill="FFFFFF"/>
      <w:spacing w:line="576" w:lineRule="exact"/>
      <w:ind w:hanging="520"/>
      <w:jc w:val="both"/>
    </w:pPr>
    <w:rPr>
      <w:sz w:val="16"/>
      <w:szCs w:val="16"/>
    </w:rPr>
  </w:style>
  <w:style w:type="paragraph" w:customStyle="1" w:styleId="Heading30">
    <w:name w:val="Heading #3"/>
    <w:basedOn w:val="Normal"/>
    <w:link w:val="Heading3"/>
    <w:uiPriority w:val="99"/>
    <w:rsid w:val="008151AC"/>
    <w:pPr>
      <w:shd w:val="clear" w:color="auto" w:fill="FFFFFF"/>
      <w:spacing w:before="780" w:after="180" w:line="240" w:lineRule="atLeast"/>
      <w:outlineLvl w:val="2"/>
    </w:pPr>
    <w:rPr>
      <w:sz w:val="17"/>
      <w:szCs w:val="17"/>
    </w:rPr>
  </w:style>
  <w:style w:type="paragraph" w:styleId="ListParagraph">
    <w:name w:val="List Paragraph"/>
    <w:basedOn w:val="Normal"/>
    <w:uiPriority w:val="99"/>
    <w:qFormat/>
    <w:rsid w:val="00E85CF4"/>
    <w:pPr>
      <w:ind w:left="720"/>
    </w:pPr>
  </w:style>
  <w:style w:type="character" w:styleId="CommentReference">
    <w:name w:val="annotation reference"/>
    <w:basedOn w:val="DefaultParagraphFont"/>
    <w:uiPriority w:val="99"/>
    <w:semiHidden/>
    <w:rsid w:val="007311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7311B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7311B7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7311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7311B7"/>
    <w:rPr>
      <w:b/>
      <w:bCs/>
    </w:rPr>
  </w:style>
  <w:style w:type="table" w:customStyle="1" w:styleId="Calendar4">
    <w:name w:val="Calendar 4"/>
    <w:uiPriority w:val="99"/>
    <w:rsid w:val="000A586B"/>
    <w:pPr>
      <w:snapToGrid w:val="0"/>
    </w:pPr>
    <w:rPr>
      <w:rFonts w:ascii="Calibri" w:hAnsi="Calibri" w:cs="Calibri"/>
      <w:b/>
      <w:bCs/>
      <w:color w:val="FFFFFF"/>
      <w:sz w:val="16"/>
      <w:szCs w:val="16"/>
      <w:lang w:val="en-US" w:eastAsia="en-US"/>
    </w:rPr>
    <w:tblPr>
      <w:tblStyleRowBandSize w:val="1"/>
      <w:tblBorders>
        <w:top w:val="single" w:sz="4" w:space="0" w:color="ED7D31"/>
        <w:left w:val="single" w:sz="4" w:space="0" w:color="ED7D31"/>
        <w:bottom w:val="single" w:sz="4" w:space="0" w:color="ED7D31"/>
        <w:right w:val="single" w:sz="4" w:space="0" w:color="ED7D3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1F4E79"/>
    </w:tcPr>
    <w:tblStylePr w:type="firstRow">
      <w:rPr>
        <w:sz w:val="8"/>
        <w:szCs w:val="8"/>
      </w:rPr>
    </w:tblStylePr>
    <w:tblStylePr w:type="firstCol">
      <w:pPr>
        <w:ind w:right="144"/>
        <w:jc w:val="right"/>
      </w:pPr>
      <w:rPr>
        <w:rFonts w:ascii="Calibri" w:hAnsi="Calibri" w:cs="Calibri"/>
        <w:b/>
        <w:bCs/>
        <w:i w:val="0"/>
        <w:iCs w:val="0"/>
        <w:sz w:val="72"/>
        <w:szCs w:val="72"/>
      </w:rPr>
    </w:tblStylePr>
    <w:tblStylePr w:type="band1Horz">
      <w:rPr>
        <w:sz w:val="16"/>
        <w:szCs w:val="16"/>
      </w:rPr>
    </w:tblStylePr>
    <w:tblStylePr w:type="nwCell">
      <w:rPr>
        <w:sz w:val="8"/>
        <w:szCs w:val="8"/>
      </w:rPr>
    </w:tblStylePr>
  </w:style>
  <w:style w:type="character" w:styleId="PlaceholderText">
    <w:name w:val="Placeholder Text"/>
    <w:basedOn w:val="DefaultParagraphFont"/>
    <w:uiPriority w:val="99"/>
    <w:semiHidden/>
    <w:rsid w:val="00BB686B"/>
    <w:rPr>
      <w:color w:val="808080"/>
    </w:rPr>
  </w:style>
  <w:style w:type="paragraph" w:styleId="FootnoteText">
    <w:name w:val="footnote text"/>
    <w:basedOn w:val="Normal"/>
    <w:link w:val="FootnoteTextChar"/>
    <w:uiPriority w:val="99"/>
    <w:semiHidden/>
    <w:rsid w:val="009D36A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9D36AD"/>
  </w:style>
  <w:style w:type="character" w:styleId="FootnoteReference">
    <w:name w:val="footnote reference"/>
    <w:basedOn w:val="DefaultParagraphFont"/>
    <w:uiPriority w:val="99"/>
    <w:semiHidden/>
    <w:rsid w:val="009D36AD"/>
    <w:rPr>
      <w:vertAlign w:val="superscript"/>
    </w:rPr>
  </w:style>
  <w:style w:type="paragraph" w:styleId="EnvelopeAddress">
    <w:name w:val="envelope address"/>
    <w:basedOn w:val="Normal"/>
    <w:uiPriority w:val="99"/>
    <w:rsid w:val="003D15DF"/>
    <w:pPr>
      <w:framePr w:w="7920" w:h="1980" w:hRule="exact" w:hSpace="180" w:wrap="auto" w:hAnchor="page" w:xAlign="center" w:yAlign="bottom"/>
      <w:ind w:left="2880"/>
    </w:pPr>
    <w:rPr>
      <w:rFonts w:ascii="Calibri Light" w:hAnsi="Calibri Light" w:cs="Calibri Light"/>
    </w:rPr>
  </w:style>
  <w:style w:type="paragraph" w:styleId="EnvelopeReturn">
    <w:name w:val="envelope return"/>
    <w:basedOn w:val="Normal"/>
    <w:uiPriority w:val="99"/>
    <w:rsid w:val="003D15DF"/>
    <w:rPr>
      <w:rFonts w:ascii="Calibri Light" w:hAnsi="Calibri Light" w:cs="Calibri Light"/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rsid w:val="006D1896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locked/>
    <w:rsid w:val="006D1896"/>
  </w:style>
  <w:style w:type="character" w:styleId="EndnoteReference">
    <w:name w:val="endnote reference"/>
    <w:basedOn w:val="DefaultParagraphFont"/>
    <w:uiPriority w:val="99"/>
    <w:semiHidden/>
    <w:rsid w:val="006D1896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9876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76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76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76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76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76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76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76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6</Pages>
  <Words>1886</Words>
  <Characters>10751</Characters>
  <Application>Microsoft Office Outlook</Application>
  <DocSecurity>0</DocSecurity>
  <Lines>0</Lines>
  <Paragraphs>0</Paragraphs>
  <ScaleCrop>false</ScaleCrop>
  <Company>KZLD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КОМИСИЯ ЗА ЗАЩИТА НА ЛИЧНИТЕ ДАННИ</dc:title>
  <dc:subject/>
  <dc:creator>Administrator</dc:creator>
  <cp:keywords/>
  <dc:description/>
  <cp:lastModifiedBy>O.K.</cp:lastModifiedBy>
  <cp:revision>2</cp:revision>
  <cp:lastPrinted>2023-04-24T12:23:00Z</cp:lastPrinted>
  <dcterms:created xsi:type="dcterms:W3CDTF">2025-09-15T12:07:00Z</dcterms:created>
  <dcterms:modified xsi:type="dcterms:W3CDTF">2025-09-15T12:07:00Z</dcterms:modified>
</cp:coreProperties>
</file>